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B2A82" w14:textId="77777777" w:rsidR="0034185E" w:rsidRPr="00110274" w:rsidRDefault="0034185E" w:rsidP="00DA7889">
      <w:pPr>
        <w:tabs>
          <w:tab w:val="left" w:pos="7391"/>
        </w:tabs>
        <w:rPr>
          <w:rFonts w:ascii="Verdana" w:hAnsi="Verdana"/>
          <w:sz w:val="18"/>
          <w:szCs w:val="18"/>
        </w:rPr>
      </w:pPr>
    </w:p>
    <w:p w14:paraId="097A61F2" w14:textId="77777777" w:rsidR="00DE7D41" w:rsidRDefault="00DE7D41" w:rsidP="0045197D">
      <w:pPr>
        <w:tabs>
          <w:tab w:val="left" w:pos="7371"/>
        </w:tabs>
        <w:rPr>
          <w:rFonts w:ascii="Verdana" w:hAnsi="Verdana"/>
          <w:sz w:val="18"/>
          <w:szCs w:val="18"/>
        </w:rPr>
      </w:pPr>
    </w:p>
    <w:p w14:paraId="370C348A" w14:textId="3DA86E22" w:rsidR="005241AC" w:rsidRDefault="00471155" w:rsidP="00471155">
      <w:pPr>
        <w:tabs>
          <w:tab w:val="left" w:pos="7371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</w:p>
    <w:p w14:paraId="6A4871BD" w14:textId="7E7EB0E1" w:rsidR="0083057F" w:rsidRPr="004B1B88" w:rsidRDefault="002C6C9B" w:rsidP="00DA7889">
      <w:pPr>
        <w:rPr>
          <w:rStyle w:val="Fett"/>
        </w:rPr>
      </w:pPr>
      <w:r>
        <w:rPr>
          <w:rFonts w:ascii="Verdana" w:hAnsi="Verdana"/>
          <w:b/>
          <w:bCs/>
          <w:sz w:val="28"/>
          <w:szCs w:val="28"/>
        </w:rPr>
        <w:t>Bericht Partnerschafts</w:t>
      </w:r>
      <w:r w:rsidR="00476401">
        <w:rPr>
          <w:rFonts w:ascii="Verdana" w:hAnsi="Verdana"/>
          <w:b/>
          <w:bCs/>
          <w:sz w:val="28"/>
          <w:szCs w:val="28"/>
        </w:rPr>
        <w:t>begegnung</w:t>
      </w:r>
    </w:p>
    <w:p w14:paraId="7840572B" w14:textId="77777777" w:rsidR="002C6C9B" w:rsidRPr="00A1057E" w:rsidRDefault="002C6C9B" w:rsidP="00DA7889">
      <w:pPr>
        <w:rPr>
          <w:rFonts w:ascii="Verdana" w:hAnsi="Verdana"/>
          <w:sz w:val="18"/>
          <w:szCs w:val="18"/>
        </w:rPr>
      </w:pPr>
    </w:p>
    <w:tbl>
      <w:tblPr>
        <w:tblW w:w="9072" w:type="dxa"/>
        <w:tblInd w:w="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F3F3F3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6"/>
        <w:gridCol w:w="5526"/>
      </w:tblGrid>
      <w:tr w:rsidR="00B05216" w:rsidRPr="00A1057E" w14:paraId="5AEC2B23" w14:textId="77777777" w:rsidTr="00C16ADA">
        <w:trPr>
          <w:trHeight w:val="510"/>
        </w:trPr>
        <w:tc>
          <w:tcPr>
            <w:tcW w:w="3546" w:type="dxa"/>
            <w:shd w:val="clear" w:color="auto" w:fill="E6E6E6"/>
            <w:vAlign w:val="center"/>
          </w:tcPr>
          <w:p w14:paraId="575D01F5" w14:textId="77777777" w:rsidR="00B05216" w:rsidRPr="005E3A9C" w:rsidRDefault="00B05216" w:rsidP="00B05216">
            <w:pPr>
              <w:pStyle w:val="ProtokollTOP"/>
              <w:ind w:left="142"/>
              <w:rPr>
                <w:rFonts w:ascii="Verdana" w:hAnsi="Verdana"/>
                <w:bCs/>
                <w:sz w:val="18"/>
                <w:szCs w:val="18"/>
              </w:rPr>
            </w:pPr>
            <w:r>
              <w:rPr>
                <w:rFonts w:ascii="Verdana" w:hAnsi="Verdana"/>
                <w:bCs/>
                <w:sz w:val="18"/>
                <w:szCs w:val="18"/>
              </w:rPr>
              <w:t>Aktenzeichen</w:t>
            </w:r>
          </w:p>
        </w:tc>
        <w:tc>
          <w:tcPr>
            <w:tcW w:w="5526" w:type="dxa"/>
            <w:shd w:val="clear" w:color="auto" w:fill="E6E6E6"/>
            <w:vAlign w:val="center"/>
          </w:tcPr>
          <w:p w14:paraId="2620FF3A" w14:textId="3B793C2E" w:rsidR="00B05216" w:rsidRDefault="00A14A3A" w:rsidP="00A14A3A">
            <w:pPr>
              <w:tabs>
                <w:tab w:val="left" w:pos="7391"/>
              </w:tabs>
              <w:ind w:left="142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25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/>
                <w:sz w:val="18"/>
                <w:szCs w:val="18"/>
              </w:rPr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 w:rsidR="00FD7573">
              <w:rPr>
                <w:rFonts w:ascii="Verdana" w:hAnsi="Verdana"/>
                <w:sz w:val="18"/>
                <w:szCs w:val="18"/>
              </w:rPr>
              <w:t> </w:t>
            </w:r>
            <w:r w:rsidR="00FD7573">
              <w:rPr>
                <w:rFonts w:ascii="Verdana" w:hAnsi="Verdana"/>
                <w:sz w:val="18"/>
                <w:szCs w:val="18"/>
              </w:rPr>
              <w:t> </w:t>
            </w:r>
            <w:r w:rsidR="00FD7573">
              <w:rPr>
                <w:rFonts w:ascii="Verdana" w:hAnsi="Verdana"/>
                <w:sz w:val="18"/>
                <w:szCs w:val="18"/>
              </w:rPr>
              <w:t> </w:t>
            </w:r>
            <w:r w:rsidR="00FD7573">
              <w:rPr>
                <w:rFonts w:ascii="Verdana" w:hAnsi="Verdana"/>
                <w:sz w:val="18"/>
                <w:szCs w:val="18"/>
              </w:rPr>
              <w:t> </w:t>
            </w:r>
            <w:r w:rsidR="00FD7573">
              <w:rPr>
                <w:rFonts w:ascii="Verdana" w:hAnsi="Verdana"/>
                <w:sz w:val="18"/>
                <w:szCs w:val="18"/>
              </w:rPr>
              <w:t> </w: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</w:tr>
      <w:tr w:rsidR="00DE7D41" w:rsidRPr="00A1057E" w14:paraId="69AB91A5" w14:textId="77777777" w:rsidTr="0059018A">
        <w:trPr>
          <w:trHeight w:hRule="exact" w:val="510"/>
        </w:trPr>
        <w:tc>
          <w:tcPr>
            <w:tcW w:w="3546" w:type="dxa"/>
            <w:shd w:val="clear" w:color="auto" w:fill="E6E6E6"/>
            <w:vAlign w:val="center"/>
          </w:tcPr>
          <w:p w14:paraId="313FBA1A" w14:textId="77777777" w:rsidR="00DE7D41" w:rsidRPr="005E3A9C" w:rsidRDefault="005E3A9C" w:rsidP="00B05216">
            <w:pPr>
              <w:pStyle w:val="ProtokollTOP"/>
              <w:ind w:left="142"/>
              <w:rPr>
                <w:rFonts w:ascii="Verdana" w:hAnsi="Verdana"/>
                <w:sz w:val="18"/>
                <w:szCs w:val="18"/>
              </w:rPr>
            </w:pPr>
            <w:r w:rsidRPr="005E3A9C">
              <w:rPr>
                <w:rFonts w:ascii="Verdana" w:hAnsi="Verdana"/>
                <w:bCs/>
                <w:sz w:val="18"/>
                <w:szCs w:val="18"/>
              </w:rPr>
              <w:t>Gemeinde</w:t>
            </w:r>
            <w:r w:rsidR="0059018A">
              <w:rPr>
                <w:rFonts w:ascii="Verdana" w:hAnsi="Verdana"/>
                <w:bCs/>
                <w:sz w:val="18"/>
                <w:szCs w:val="18"/>
              </w:rPr>
              <w:t xml:space="preserve"> </w:t>
            </w:r>
            <w:r w:rsidRPr="005E3A9C">
              <w:rPr>
                <w:rFonts w:ascii="Verdana" w:hAnsi="Verdana"/>
                <w:bCs/>
                <w:sz w:val="18"/>
                <w:szCs w:val="18"/>
              </w:rPr>
              <w:t>/</w:t>
            </w:r>
            <w:r w:rsidR="0059018A">
              <w:rPr>
                <w:rFonts w:ascii="Verdana" w:hAnsi="Verdana"/>
                <w:bCs/>
                <w:sz w:val="18"/>
                <w:szCs w:val="18"/>
              </w:rPr>
              <w:t xml:space="preserve"> </w:t>
            </w:r>
            <w:r w:rsidRPr="005E3A9C">
              <w:rPr>
                <w:rFonts w:ascii="Verdana" w:hAnsi="Verdana"/>
                <w:bCs/>
                <w:sz w:val="18"/>
                <w:szCs w:val="18"/>
              </w:rPr>
              <w:t>Partnerschaftsgruppe</w:t>
            </w:r>
          </w:p>
        </w:tc>
        <w:tc>
          <w:tcPr>
            <w:tcW w:w="5526" w:type="dxa"/>
            <w:shd w:val="clear" w:color="auto" w:fill="E6E6E6"/>
            <w:vAlign w:val="center"/>
          </w:tcPr>
          <w:p w14:paraId="74D34FDC" w14:textId="5F217589" w:rsidR="00DE7D41" w:rsidRPr="005E3A9C" w:rsidRDefault="00B05216" w:rsidP="00B05216">
            <w:pPr>
              <w:ind w:left="14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bookmarkStart w:id="0" w:name="Text224"/>
            <w:r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/>
                <w:sz w:val="18"/>
                <w:szCs w:val="18"/>
              </w:rPr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0"/>
          </w:p>
        </w:tc>
      </w:tr>
      <w:tr w:rsidR="00DE7D41" w:rsidRPr="00A1057E" w14:paraId="1C847854" w14:textId="77777777" w:rsidTr="0059018A">
        <w:trPr>
          <w:trHeight w:hRule="exact" w:val="510"/>
        </w:trPr>
        <w:tc>
          <w:tcPr>
            <w:tcW w:w="3546" w:type="dxa"/>
            <w:shd w:val="clear" w:color="auto" w:fill="E6E6E6"/>
            <w:vAlign w:val="center"/>
          </w:tcPr>
          <w:p w14:paraId="75FF6857" w14:textId="77777777" w:rsidR="00DE7D41" w:rsidRPr="005E3A9C" w:rsidRDefault="005E3A9C" w:rsidP="005E3A9C">
            <w:pPr>
              <w:ind w:left="144"/>
              <w:rPr>
                <w:rFonts w:ascii="Verdana" w:hAnsi="Verdana"/>
                <w:bCs/>
                <w:sz w:val="18"/>
                <w:szCs w:val="18"/>
              </w:rPr>
            </w:pPr>
            <w:r w:rsidRPr="005E3A9C">
              <w:rPr>
                <w:rFonts w:ascii="Verdana" w:hAnsi="Verdana"/>
                <w:sz w:val="18"/>
                <w:szCs w:val="18"/>
              </w:rPr>
              <w:t>Thema der Reise</w:t>
            </w:r>
          </w:p>
        </w:tc>
        <w:bookmarkStart w:id="1" w:name="Text225"/>
        <w:tc>
          <w:tcPr>
            <w:tcW w:w="5526" w:type="dxa"/>
            <w:shd w:val="clear" w:color="auto" w:fill="E6E6E6"/>
            <w:vAlign w:val="center"/>
          </w:tcPr>
          <w:p w14:paraId="6252C60B" w14:textId="258149B4" w:rsidR="00DE7D41" w:rsidRPr="005E3A9C" w:rsidRDefault="00E9014F" w:rsidP="00B05216">
            <w:pPr>
              <w:ind w:left="14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25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/>
                <w:sz w:val="18"/>
                <w:szCs w:val="18"/>
              </w:rPr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"/>
          </w:p>
        </w:tc>
      </w:tr>
      <w:tr w:rsidR="00F62C84" w:rsidRPr="00A1057E" w14:paraId="37B06D2B" w14:textId="77777777" w:rsidTr="0059018A">
        <w:trPr>
          <w:trHeight w:hRule="exact" w:val="510"/>
        </w:trPr>
        <w:tc>
          <w:tcPr>
            <w:tcW w:w="3546" w:type="dxa"/>
            <w:shd w:val="clear" w:color="auto" w:fill="E6E6E6"/>
            <w:vAlign w:val="center"/>
          </w:tcPr>
          <w:p w14:paraId="2108EA50" w14:textId="77777777" w:rsidR="00F62C84" w:rsidRPr="005E3A9C" w:rsidRDefault="005E3A9C" w:rsidP="00813B45">
            <w:pPr>
              <w:ind w:left="142"/>
              <w:rPr>
                <w:rFonts w:ascii="Verdana" w:hAnsi="Verdana"/>
                <w:bCs/>
                <w:sz w:val="18"/>
                <w:szCs w:val="18"/>
              </w:rPr>
            </w:pPr>
            <w:r w:rsidRPr="005E3A9C">
              <w:rPr>
                <w:rFonts w:ascii="Verdana" w:hAnsi="Verdana"/>
                <w:sz w:val="18"/>
                <w:szCs w:val="18"/>
              </w:rPr>
              <w:t>Zeitraum</w:t>
            </w:r>
          </w:p>
        </w:tc>
        <w:bookmarkStart w:id="2" w:name="Text227"/>
        <w:tc>
          <w:tcPr>
            <w:tcW w:w="5526" w:type="dxa"/>
            <w:shd w:val="clear" w:color="auto" w:fill="E6E6E6"/>
            <w:vAlign w:val="center"/>
          </w:tcPr>
          <w:p w14:paraId="6E11B096" w14:textId="77777777" w:rsidR="00F62C84" w:rsidRPr="005E3A9C" w:rsidRDefault="005E3A9C" w:rsidP="00B05216">
            <w:pPr>
              <w:tabs>
                <w:tab w:val="left" w:pos="7391"/>
              </w:tabs>
              <w:ind w:left="142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Text227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bookmarkEnd w:id="2"/>
          </w:p>
        </w:tc>
      </w:tr>
      <w:tr w:rsidR="005E3A9C" w:rsidRPr="00A1057E" w14:paraId="063413B6" w14:textId="77777777" w:rsidTr="00813B45">
        <w:trPr>
          <w:trHeight w:val="510"/>
        </w:trPr>
        <w:tc>
          <w:tcPr>
            <w:tcW w:w="3546" w:type="dxa"/>
            <w:shd w:val="clear" w:color="auto" w:fill="E6E6E6"/>
            <w:vAlign w:val="center"/>
          </w:tcPr>
          <w:p w14:paraId="0658DC12" w14:textId="77777777" w:rsidR="005E3A9C" w:rsidRDefault="005E3A9C" w:rsidP="00813B45">
            <w:pPr>
              <w:spacing w:before="120"/>
              <w:ind w:left="142"/>
              <w:rPr>
                <w:rFonts w:ascii="Verdana" w:hAnsi="Verdana"/>
                <w:bCs/>
                <w:sz w:val="18"/>
                <w:szCs w:val="18"/>
              </w:rPr>
            </w:pPr>
            <w:r w:rsidRPr="005E3A9C">
              <w:rPr>
                <w:rFonts w:ascii="Verdana" w:hAnsi="Verdana"/>
                <w:bCs/>
                <w:sz w:val="18"/>
                <w:szCs w:val="18"/>
              </w:rPr>
              <w:t xml:space="preserve">Anzahl der </w:t>
            </w:r>
            <w:r w:rsidR="00813B45">
              <w:rPr>
                <w:rFonts w:ascii="Verdana" w:hAnsi="Verdana"/>
                <w:bCs/>
                <w:sz w:val="18"/>
                <w:szCs w:val="18"/>
              </w:rPr>
              <w:t>Teilnehmerinnen</w:t>
            </w:r>
          </w:p>
          <w:p w14:paraId="19FF6307" w14:textId="77777777" w:rsidR="00813B45" w:rsidRPr="005E3A9C" w:rsidRDefault="00813B45" w:rsidP="00813B45">
            <w:pPr>
              <w:spacing w:after="120"/>
              <w:ind w:left="142"/>
              <w:rPr>
                <w:rFonts w:ascii="Verdana" w:hAnsi="Verdana"/>
                <w:bCs/>
                <w:sz w:val="18"/>
                <w:szCs w:val="18"/>
              </w:rPr>
            </w:pPr>
            <w:r>
              <w:rPr>
                <w:rFonts w:ascii="Verdana" w:hAnsi="Verdana"/>
                <w:bCs/>
                <w:sz w:val="18"/>
                <w:szCs w:val="18"/>
              </w:rPr>
              <w:t>Anzahl der Teilnehmer</w:t>
            </w:r>
          </w:p>
        </w:tc>
        <w:tc>
          <w:tcPr>
            <w:tcW w:w="5526" w:type="dxa"/>
            <w:shd w:val="clear" w:color="auto" w:fill="E6E6E6"/>
            <w:vAlign w:val="center"/>
          </w:tcPr>
          <w:p w14:paraId="7586B7C4" w14:textId="77777777" w:rsidR="005E3A9C" w:rsidRDefault="005E3A9C" w:rsidP="00B05216">
            <w:pPr>
              <w:tabs>
                <w:tab w:val="left" w:pos="7391"/>
              </w:tabs>
              <w:spacing w:before="120"/>
              <w:ind w:left="142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Text228"/>
                  <w:enabled/>
                  <w:calcOnExit w:val="0"/>
                  <w:textInput/>
                </w:ffData>
              </w:fldChar>
            </w:r>
            <w:bookmarkStart w:id="3" w:name="Text228"/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bookmarkEnd w:id="3"/>
          </w:p>
          <w:p w14:paraId="4C44CB32" w14:textId="77777777" w:rsidR="00813B45" w:rsidRPr="005E3A9C" w:rsidRDefault="00813B45" w:rsidP="00B05216">
            <w:pPr>
              <w:tabs>
                <w:tab w:val="left" w:pos="7391"/>
              </w:tabs>
              <w:spacing w:after="120"/>
              <w:ind w:left="142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Text244"/>
                  <w:enabled/>
                  <w:calcOnExit w:val="0"/>
                  <w:textInput/>
                </w:ffData>
              </w:fldChar>
            </w:r>
            <w:bookmarkStart w:id="4" w:name="Text244"/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bookmarkEnd w:id="4"/>
          </w:p>
        </w:tc>
      </w:tr>
    </w:tbl>
    <w:p w14:paraId="16E4D8BA" w14:textId="77777777" w:rsidR="00830A62" w:rsidRPr="00000C94" w:rsidRDefault="00830A62" w:rsidP="00DA7889">
      <w:pPr>
        <w:rPr>
          <w:rFonts w:ascii="Verdana" w:hAnsi="Verdana"/>
          <w:sz w:val="18"/>
          <w:szCs w:val="18"/>
        </w:rPr>
      </w:pPr>
    </w:p>
    <w:p w14:paraId="645B2678" w14:textId="77777777" w:rsidR="00000C94" w:rsidRDefault="00000C94" w:rsidP="00DA7889">
      <w:pPr>
        <w:rPr>
          <w:rFonts w:ascii="Verdana" w:hAnsi="Verdana"/>
          <w:sz w:val="18"/>
          <w:szCs w:val="18"/>
        </w:rPr>
      </w:pPr>
    </w:p>
    <w:p w14:paraId="17DFADB3" w14:textId="77777777" w:rsidR="005E3A9C" w:rsidRDefault="005E3A9C" w:rsidP="00DA7889">
      <w:pPr>
        <w:rPr>
          <w:rFonts w:ascii="Verdana" w:hAnsi="Verdana"/>
          <w:sz w:val="18"/>
          <w:szCs w:val="18"/>
        </w:rPr>
      </w:pPr>
    </w:p>
    <w:p w14:paraId="7B177946" w14:textId="77777777" w:rsidR="005E3A9C" w:rsidRPr="005E3A9C" w:rsidRDefault="005E3A9C" w:rsidP="005E3A9C">
      <w:pPr>
        <w:rPr>
          <w:rFonts w:ascii="Verdana" w:hAnsi="Verdana"/>
          <w:b/>
          <w:bCs/>
          <w:sz w:val="20"/>
        </w:rPr>
      </w:pPr>
      <w:r>
        <w:rPr>
          <w:rFonts w:ascii="Verdana" w:hAnsi="Verdana"/>
          <w:b/>
          <w:bCs/>
          <w:sz w:val="20"/>
        </w:rPr>
        <w:t>Vorbereitung</w:t>
      </w:r>
    </w:p>
    <w:p w14:paraId="4E947D0C" w14:textId="77777777" w:rsidR="00806333" w:rsidRPr="00000C94" w:rsidRDefault="00806333" w:rsidP="00DA7889">
      <w:pPr>
        <w:rPr>
          <w:rFonts w:ascii="Verdana" w:hAnsi="Verdana"/>
          <w:sz w:val="18"/>
          <w:szCs w:val="18"/>
        </w:rPr>
      </w:pPr>
    </w:p>
    <w:tbl>
      <w:tblPr>
        <w:tblW w:w="9072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35"/>
        <w:gridCol w:w="8437"/>
      </w:tblGrid>
      <w:tr w:rsidR="00A16EF3" w:rsidRPr="0059018A" w14:paraId="76D2A3A6" w14:textId="77777777" w:rsidTr="00D909DC">
        <w:tc>
          <w:tcPr>
            <w:tcW w:w="635" w:type="dxa"/>
          </w:tcPr>
          <w:p w14:paraId="318E10B3" w14:textId="77777777" w:rsidR="00A16EF3" w:rsidRPr="0059018A" w:rsidRDefault="00A16EF3" w:rsidP="007915BB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8437" w:type="dxa"/>
          </w:tcPr>
          <w:p w14:paraId="3223669D" w14:textId="77777777" w:rsidR="00AF2260" w:rsidRPr="0059018A" w:rsidRDefault="005E3A9C" w:rsidP="007915BB">
            <w:pPr>
              <w:spacing w:before="60" w:after="60"/>
              <w:ind w:right="176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Wer war bei der Programmplanung beteiligt?</w:t>
            </w:r>
          </w:p>
          <w:p w14:paraId="132468BC" w14:textId="77777777" w:rsidR="00907CF6" w:rsidRPr="0059018A" w:rsidRDefault="00907CF6" w:rsidP="007915BB">
            <w:pPr>
              <w:spacing w:before="60" w:after="60"/>
              <w:ind w:right="176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30"/>
                  <w:enabled/>
                  <w:calcOnExit w:val="0"/>
                  <w:textInput/>
                </w:ffData>
              </w:fldChar>
            </w:r>
            <w:bookmarkStart w:id="5" w:name="Text230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5"/>
          </w:p>
        </w:tc>
      </w:tr>
      <w:tr w:rsidR="00907CF6" w:rsidRPr="0059018A" w14:paraId="162CD730" w14:textId="77777777" w:rsidTr="00D909DC">
        <w:trPr>
          <w:trHeight w:hRule="exact" w:val="142"/>
        </w:trPr>
        <w:tc>
          <w:tcPr>
            <w:tcW w:w="635" w:type="dxa"/>
          </w:tcPr>
          <w:p w14:paraId="09DD0FB8" w14:textId="77777777" w:rsidR="00907CF6" w:rsidRPr="0059018A" w:rsidRDefault="00907CF6" w:rsidP="007915BB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00B0B56D" w14:textId="77777777" w:rsidR="00907CF6" w:rsidRPr="0059018A" w:rsidRDefault="00907CF6" w:rsidP="007915BB">
            <w:pPr>
              <w:spacing w:before="60" w:after="60"/>
              <w:ind w:right="175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E4540A" w:rsidRPr="0059018A" w14:paraId="7B3D3510" w14:textId="77777777" w:rsidTr="00D909DC">
        <w:tc>
          <w:tcPr>
            <w:tcW w:w="635" w:type="dxa"/>
          </w:tcPr>
          <w:p w14:paraId="514815F1" w14:textId="77777777" w:rsidR="00E4540A" w:rsidRPr="0059018A" w:rsidRDefault="00E4540A" w:rsidP="007915BB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8437" w:type="dxa"/>
          </w:tcPr>
          <w:p w14:paraId="557EAB29" w14:textId="737CD8DB" w:rsidR="00D96D96" w:rsidRPr="0059018A" w:rsidRDefault="00D96D96" w:rsidP="007915BB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 xml:space="preserve">Welche Ziele wurden mit der </w:t>
            </w:r>
            <w:r w:rsidR="00476401">
              <w:rPr>
                <w:rFonts w:ascii="Verdana" w:hAnsi="Verdana"/>
                <w:sz w:val="18"/>
                <w:szCs w:val="18"/>
              </w:rPr>
              <w:t xml:space="preserve">Begegnung </w:t>
            </w:r>
            <w:r w:rsidRPr="0059018A">
              <w:rPr>
                <w:rFonts w:ascii="Verdana" w:hAnsi="Verdana"/>
                <w:sz w:val="18"/>
                <w:szCs w:val="18"/>
              </w:rPr>
              <w:t>verfolgt</w:t>
            </w:r>
            <w:r w:rsidR="00931086">
              <w:rPr>
                <w:rFonts w:ascii="Verdana" w:hAnsi="Verdana"/>
                <w:sz w:val="18"/>
                <w:szCs w:val="18"/>
              </w:rPr>
              <w:t>?</w:t>
            </w:r>
            <w:r w:rsidR="00D74EF0">
              <w:rPr>
                <w:rFonts w:ascii="Verdana" w:hAnsi="Verdana"/>
                <w:sz w:val="18"/>
                <w:szCs w:val="18"/>
              </w:rPr>
              <w:br/>
            </w:r>
            <w:r w:rsidRPr="0059018A">
              <w:rPr>
                <w:rFonts w:ascii="Verdana" w:hAnsi="Verdana"/>
                <w:sz w:val="18"/>
                <w:szCs w:val="18"/>
              </w:rPr>
              <w:t xml:space="preserve">(Gab es einen Anlass für die </w:t>
            </w:r>
            <w:r w:rsidR="00476401">
              <w:rPr>
                <w:rFonts w:ascii="Verdana" w:hAnsi="Verdana"/>
                <w:sz w:val="18"/>
                <w:szCs w:val="18"/>
              </w:rPr>
              <w:t>Begegnung</w:t>
            </w:r>
            <w:r w:rsidRPr="0059018A">
              <w:rPr>
                <w:rFonts w:ascii="Verdana" w:hAnsi="Verdana"/>
                <w:sz w:val="18"/>
                <w:szCs w:val="18"/>
              </w:rPr>
              <w:t>?)</w:t>
            </w:r>
          </w:p>
          <w:p w14:paraId="77791590" w14:textId="77777777" w:rsidR="00E4540A" w:rsidRPr="0059018A" w:rsidRDefault="00926068" w:rsidP="007915BB">
            <w:pPr>
              <w:spacing w:before="60" w:after="60"/>
              <w:ind w:right="176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10"/>
                  <w:enabled/>
                  <w:calcOnExit w:val="0"/>
                  <w:textInput/>
                </w:ffData>
              </w:fldChar>
            </w:r>
            <w:bookmarkStart w:id="6" w:name="Text210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6"/>
          </w:p>
        </w:tc>
      </w:tr>
      <w:tr w:rsidR="00CF5A9A" w:rsidRPr="0059018A" w14:paraId="3679CFCD" w14:textId="77777777" w:rsidTr="00D909DC">
        <w:trPr>
          <w:trHeight w:hRule="exact" w:val="142"/>
        </w:trPr>
        <w:tc>
          <w:tcPr>
            <w:tcW w:w="635" w:type="dxa"/>
          </w:tcPr>
          <w:p w14:paraId="76299B79" w14:textId="77777777" w:rsidR="00CF5A9A" w:rsidRPr="0059018A" w:rsidRDefault="00CF5A9A" w:rsidP="007915BB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353E6A1E" w14:textId="77777777" w:rsidR="00CF5A9A" w:rsidRPr="0059018A" w:rsidRDefault="00CF5A9A" w:rsidP="007915BB">
            <w:pPr>
              <w:spacing w:before="60" w:after="60"/>
              <w:ind w:right="175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6C3F46" w:rsidRPr="0059018A" w14:paraId="4739F9FF" w14:textId="77777777" w:rsidTr="00D909DC">
        <w:tc>
          <w:tcPr>
            <w:tcW w:w="635" w:type="dxa"/>
            <w:vMerge w:val="restart"/>
          </w:tcPr>
          <w:p w14:paraId="7A25A936" w14:textId="77777777" w:rsidR="006C3F46" w:rsidRPr="0059018A" w:rsidRDefault="006C3F46" w:rsidP="00C2566B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3</w:t>
            </w:r>
          </w:p>
        </w:tc>
        <w:tc>
          <w:tcPr>
            <w:tcW w:w="8437" w:type="dxa"/>
          </w:tcPr>
          <w:p w14:paraId="11D9703C" w14:textId="77777777" w:rsidR="006C3F46" w:rsidRPr="0059018A" w:rsidRDefault="006C3F46" w:rsidP="006C3F46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 xml:space="preserve">Wie wurde die Vorbereitung </w:t>
            </w:r>
            <w:r>
              <w:rPr>
                <w:rFonts w:ascii="Verdana" w:hAnsi="Verdana"/>
                <w:sz w:val="18"/>
                <w:szCs w:val="18"/>
              </w:rPr>
              <w:t xml:space="preserve">thematisch </w:t>
            </w:r>
            <w:r w:rsidRPr="0059018A">
              <w:rPr>
                <w:rFonts w:ascii="Verdana" w:hAnsi="Verdana"/>
                <w:sz w:val="18"/>
                <w:szCs w:val="18"/>
              </w:rPr>
              <w:t>gestaltet?</w:t>
            </w:r>
          </w:p>
          <w:p w14:paraId="5DB36BC3" w14:textId="77777777" w:rsidR="006C3F46" w:rsidRPr="0059018A" w:rsidRDefault="006C3F46" w:rsidP="006C3F46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11"/>
                  <w:enabled/>
                  <w:calcOnExit w:val="0"/>
                  <w:textInput/>
                </w:ffData>
              </w:fldChar>
            </w:r>
            <w:bookmarkStart w:id="7" w:name="Text211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7"/>
          </w:p>
        </w:tc>
      </w:tr>
      <w:tr w:rsidR="006C3F46" w:rsidRPr="0059018A" w14:paraId="535D01B6" w14:textId="77777777" w:rsidTr="00D909DC">
        <w:tc>
          <w:tcPr>
            <w:tcW w:w="635" w:type="dxa"/>
            <w:vMerge/>
          </w:tcPr>
          <w:p w14:paraId="16388388" w14:textId="77777777" w:rsidR="006C3F46" w:rsidRPr="0059018A" w:rsidRDefault="006C3F46" w:rsidP="00931086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111AAE5C" w14:textId="77777777" w:rsidR="006C3F46" w:rsidRPr="0059018A" w:rsidRDefault="006C3F46" w:rsidP="00931086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Wie wurde die Vorbereitung </w:t>
            </w:r>
            <w:r w:rsidRPr="0059018A">
              <w:rPr>
                <w:rFonts w:ascii="Verdana" w:hAnsi="Verdana"/>
                <w:sz w:val="18"/>
                <w:szCs w:val="18"/>
              </w:rPr>
              <w:t>organisatorisch</w:t>
            </w:r>
            <w:r>
              <w:rPr>
                <w:rFonts w:ascii="Verdana" w:hAnsi="Verdana"/>
                <w:sz w:val="18"/>
                <w:szCs w:val="18"/>
              </w:rPr>
              <w:t xml:space="preserve"> gestaltet?</w:t>
            </w:r>
          </w:p>
          <w:p w14:paraId="479FAA81" w14:textId="77777777" w:rsidR="006C3F46" w:rsidRPr="0059018A" w:rsidRDefault="006C3F46" w:rsidP="00931086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29"/>
                  <w:enabled/>
                  <w:calcOnExit w:val="0"/>
                  <w:textInput/>
                </w:ffData>
              </w:fldChar>
            </w:r>
            <w:bookmarkStart w:id="8" w:name="Text229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8"/>
          </w:p>
        </w:tc>
      </w:tr>
      <w:tr w:rsidR="00CF5A9A" w:rsidRPr="0059018A" w14:paraId="5411AD25" w14:textId="77777777" w:rsidTr="00D909DC">
        <w:trPr>
          <w:trHeight w:hRule="exact" w:val="142"/>
        </w:trPr>
        <w:tc>
          <w:tcPr>
            <w:tcW w:w="635" w:type="dxa"/>
          </w:tcPr>
          <w:p w14:paraId="32177DB5" w14:textId="77777777" w:rsidR="00CF5A9A" w:rsidRPr="0059018A" w:rsidRDefault="00CF5A9A" w:rsidP="007915BB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4A3E5362" w14:textId="77777777" w:rsidR="00CF5A9A" w:rsidRPr="0059018A" w:rsidRDefault="00CF5A9A" w:rsidP="007915BB">
            <w:pPr>
              <w:spacing w:before="60" w:after="60"/>
              <w:ind w:right="175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907CF6" w:rsidRPr="0059018A" w14:paraId="1BBDCDB8" w14:textId="77777777" w:rsidTr="00D909DC">
        <w:tc>
          <w:tcPr>
            <w:tcW w:w="635" w:type="dxa"/>
            <w:vMerge w:val="restart"/>
          </w:tcPr>
          <w:p w14:paraId="452C366A" w14:textId="77777777" w:rsidR="00907CF6" w:rsidRPr="0059018A" w:rsidRDefault="00907CF6" w:rsidP="007915BB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8437" w:type="dxa"/>
          </w:tcPr>
          <w:p w14:paraId="4C304F68" w14:textId="77777777" w:rsidR="00907CF6" w:rsidRPr="0059018A" w:rsidRDefault="00907CF6" w:rsidP="007915BB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Was war an der Vorbereitung gut?</w:t>
            </w:r>
          </w:p>
          <w:p w14:paraId="74632CE2" w14:textId="77777777" w:rsidR="00907CF6" w:rsidRPr="0059018A" w:rsidRDefault="00907CF6" w:rsidP="007915BB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12"/>
                  <w:enabled/>
                  <w:calcOnExit w:val="0"/>
                  <w:textInput/>
                </w:ffData>
              </w:fldChar>
            </w:r>
            <w:bookmarkStart w:id="9" w:name="Text212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9"/>
          </w:p>
        </w:tc>
      </w:tr>
      <w:tr w:rsidR="00907CF6" w:rsidRPr="0059018A" w14:paraId="13A7E498" w14:textId="77777777" w:rsidTr="00D909DC">
        <w:tc>
          <w:tcPr>
            <w:tcW w:w="635" w:type="dxa"/>
            <w:vMerge/>
          </w:tcPr>
          <w:p w14:paraId="5B89C9CF" w14:textId="77777777" w:rsidR="00907CF6" w:rsidRPr="0059018A" w:rsidRDefault="00907CF6" w:rsidP="007915BB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500FEC5B" w14:textId="77777777" w:rsidR="00907CF6" w:rsidRPr="0059018A" w:rsidRDefault="00907CF6" w:rsidP="007915BB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Wo gab es Defizite?</w:t>
            </w:r>
          </w:p>
          <w:p w14:paraId="0DEB36F4" w14:textId="77777777" w:rsidR="00907CF6" w:rsidRPr="0059018A" w:rsidRDefault="00907CF6" w:rsidP="007915BB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13"/>
                  <w:enabled/>
                  <w:calcOnExit w:val="0"/>
                  <w:textInput/>
                </w:ffData>
              </w:fldChar>
            </w:r>
            <w:bookmarkStart w:id="10" w:name="Text213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0"/>
          </w:p>
        </w:tc>
      </w:tr>
    </w:tbl>
    <w:p w14:paraId="2AF9464E" w14:textId="77777777" w:rsidR="007915BB" w:rsidRPr="0059018A" w:rsidRDefault="007915BB" w:rsidP="007915BB">
      <w:pPr>
        <w:rPr>
          <w:rFonts w:ascii="Verdana" w:hAnsi="Verdana"/>
          <w:bCs/>
          <w:sz w:val="18"/>
          <w:szCs w:val="18"/>
        </w:rPr>
      </w:pPr>
    </w:p>
    <w:p w14:paraId="380AE2D2" w14:textId="77777777" w:rsidR="007915BB" w:rsidRDefault="007915BB" w:rsidP="007915BB">
      <w:pPr>
        <w:rPr>
          <w:rFonts w:ascii="Verdana" w:hAnsi="Verdana"/>
          <w:bCs/>
          <w:sz w:val="18"/>
          <w:szCs w:val="18"/>
        </w:rPr>
      </w:pPr>
    </w:p>
    <w:p w14:paraId="14AC6CE1" w14:textId="77777777" w:rsidR="00FF694F" w:rsidRPr="0059018A" w:rsidRDefault="00FF694F" w:rsidP="007915BB">
      <w:pPr>
        <w:rPr>
          <w:rFonts w:ascii="Verdana" w:hAnsi="Verdana"/>
          <w:bCs/>
          <w:sz w:val="18"/>
          <w:szCs w:val="18"/>
        </w:rPr>
      </w:pPr>
    </w:p>
    <w:p w14:paraId="35D9BE5E" w14:textId="77777777" w:rsidR="007915BB" w:rsidRPr="00EF636E" w:rsidRDefault="007915BB" w:rsidP="007915BB">
      <w:pPr>
        <w:rPr>
          <w:rFonts w:ascii="Verdana" w:hAnsi="Verdana"/>
          <w:b/>
          <w:bCs/>
          <w:sz w:val="20"/>
        </w:rPr>
      </w:pPr>
      <w:r>
        <w:rPr>
          <w:rFonts w:ascii="Verdana" w:hAnsi="Verdana"/>
          <w:b/>
          <w:bCs/>
          <w:sz w:val="20"/>
        </w:rPr>
        <w:t>Durchführung</w:t>
      </w:r>
    </w:p>
    <w:p w14:paraId="7D68F2B0" w14:textId="77777777" w:rsidR="00907CF6" w:rsidRPr="0059018A" w:rsidRDefault="00907CF6">
      <w:pPr>
        <w:rPr>
          <w:rFonts w:ascii="Verdana" w:hAnsi="Verdana"/>
          <w:bCs/>
          <w:sz w:val="18"/>
          <w:szCs w:val="18"/>
        </w:rPr>
      </w:pPr>
    </w:p>
    <w:tbl>
      <w:tblPr>
        <w:tblW w:w="9072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35"/>
        <w:gridCol w:w="8437"/>
      </w:tblGrid>
      <w:tr w:rsidR="006C3F46" w:rsidRPr="0059018A" w14:paraId="6D05BCCB" w14:textId="77777777" w:rsidTr="00D909DC">
        <w:tc>
          <w:tcPr>
            <w:tcW w:w="635" w:type="dxa"/>
            <w:vMerge w:val="restart"/>
          </w:tcPr>
          <w:p w14:paraId="3E334246" w14:textId="77777777" w:rsidR="006C3F46" w:rsidRPr="0059018A" w:rsidRDefault="006C3F46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8437" w:type="dxa"/>
          </w:tcPr>
          <w:p w14:paraId="4F82467A" w14:textId="77777777" w:rsidR="006C3F46" w:rsidRDefault="006C3F46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 xml:space="preserve">Welche Ziele </w:t>
            </w:r>
            <w:r w:rsidR="00813B45">
              <w:rPr>
                <w:rFonts w:ascii="Verdana" w:hAnsi="Verdana"/>
                <w:sz w:val="18"/>
                <w:szCs w:val="18"/>
              </w:rPr>
              <w:t xml:space="preserve">und Maßnahmen </w:t>
            </w:r>
            <w:r w:rsidRPr="0059018A">
              <w:rPr>
                <w:rFonts w:ascii="Verdana" w:hAnsi="Verdana"/>
                <w:sz w:val="18"/>
                <w:szCs w:val="18"/>
              </w:rPr>
              <w:t>konnten verwirklicht werden</w:t>
            </w:r>
            <w:r>
              <w:rPr>
                <w:rFonts w:ascii="Verdana" w:hAnsi="Verdana"/>
                <w:sz w:val="18"/>
                <w:szCs w:val="18"/>
              </w:rPr>
              <w:t>?</w:t>
            </w:r>
          </w:p>
          <w:p w14:paraId="53D6A85C" w14:textId="77777777" w:rsidR="006C3F46" w:rsidRPr="0059018A" w:rsidRDefault="006C3F46" w:rsidP="00D059D4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14"/>
                  <w:enabled/>
                  <w:calcOnExit w:val="0"/>
                  <w:textInput/>
                </w:ffData>
              </w:fldChar>
            </w:r>
            <w:bookmarkStart w:id="11" w:name="Text214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1"/>
          </w:p>
        </w:tc>
      </w:tr>
      <w:tr w:rsidR="006C3F46" w:rsidRPr="0059018A" w14:paraId="4AC1F1BE" w14:textId="77777777" w:rsidTr="00D909DC">
        <w:tc>
          <w:tcPr>
            <w:tcW w:w="635" w:type="dxa"/>
            <w:vMerge/>
          </w:tcPr>
          <w:p w14:paraId="10289CC1" w14:textId="77777777" w:rsidR="006C3F46" w:rsidRPr="0059018A" w:rsidRDefault="006C3F46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011245E6" w14:textId="77777777" w:rsidR="006C3F46" w:rsidRPr="0059018A" w:rsidRDefault="006C3F46" w:rsidP="006C3F46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Welche Ziele </w:t>
            </w:r>
            <w:r w:rsidR="00813B45">
              <w:rPr>
                <w:rFonts w:ascii="Verdana" w:hAnsi="Verdana"/>
                <w:sz w:val="18"/>
                <w:szCs w:val="18"/>
              </w:rPr>
              <w:t xml:space="preserve">und Maßnahmen </w:t>
            </w:r>
            <w:r>
              <w:rPr>
                <w:rFonts w:ascii="Verdana" w:hAnsi="Verdana"/>
                <w:sz w:val="18"/>
                <w:szCs w:val="18"/>
              </w:rPr>
              <w:t>konnten nicht verwirklicht werden? Warum nicht?</w:t>
            </w:r>
          </w:p>
          <w:p w14:paraId="35103B5B" w14:textId="77777777" w:rsidR="006C3F46" w:rsidRPr="0059018A" w:rsidRDefault="006C3F46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bookmarkStart w:id="12" w:name="Text242"/>
            <w:r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/>
                <w:sz w:val="18"/>
                <w:szCs w:val="18"/>
              </w:rPr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2"/>
          </w:p>
        </w:tc>
      </w:tr>
      <w:tr w:rsidR="00CF5A9A" w:rsidRPr="0059018A" w14:paraId="234C0531" w14:textId="77777777" w:rsidTr="00D909DC">
        <w:trPr>
          <w:trHeight w:hRule="exact" w:val="142"/>
        </w:trPr>
        <w:tc>
          <w:tcPr>
            <w:tcW w:w="635" w:type="dxa"/>
          </w:tcPr>
          <w:p w14:paraId="0D63E9A5" w14:textId="77777777" w:rsidR="00CF5A9A" w:rsidRPr="0059018A" w:rsidRDefault="00CF5A9A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4D07120B" w14:textId="77777777" w:rsidR="00CF5A9A" w:rsidRPr="0059018A" w:rsidRDefault="00CF5A9A" w:rsidP="00D059D4">
            <w:pPr>
              <w:spacing w:before="60" w:after="60"/>
              <w:ind w:right="175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E4540A" w:rsidRPr="0059018A" w14:paraId="242947AF" w14:textId="77777777" w:rsidTr="00D909DC">
        <w:tc>
          <w:tcPr>
            <w:tcW w:w="635" w:type="dxa"/>
          </w:tcPr>
          <w:p w14:paraId="366FF06F" w14:textId="77777777" w:rsidR="00E4540A" w:rsidRPr="0059018A" w:rsidRDefault="007915BB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8437" w:type="dxa"/>
          </w:tcPr>
          <w:p w14:paraId="7F679EAC" w14:textId="378366A4" w:rsidR="007915BB" w:rsidRPr="0059018A" w:rsidRDefault="007915BB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 xml:space="preserve">Wie hat die </w:t>
            </w:r>
            <w:r w:rsidR="00476401">
              <w:rPr>
                <w:rFonts w:ascii="Verdana" w:hAnsi="Verdana"/>
                <w:sz w:val="18"/>
                <w:szCs w:val="18"/>
              </w:rPr>
              <w:t>Begegnung</w:t>
            </w:r>
            <w:r w:rsidRPr="0059018A">
              <w:rPr>
                <w:rFonts w:ascii="Verdana" w:hAnsi="Verdana"/>
                <w:sz w:val="18"/>
                <w:szCs w:val="18"/>
              </w:rPr>
              <w:t xml:space="preserve"> </w:t>
            </w:r>
            <w:r w:rsidR="00931086">
              <w:rPr>
                <w:rFonts w:ascii="Verdana" w:hAnsi="Verdana"/>
                <w:sz w:val="18"/>
                <w:szCs w:val="18"/>
              </w:rPr>
              <w:t>I</w:t>
            </w:r>
            <w:r w:rsidRPr="0059018A">
              <w:rPr>
                <w:rFonts w:ascii="Verdana" w:hAnsi="Verdana"/>
                <w:sz w:val="18"/>
                <w:szCs w:val="18"/>
              </w:rPr>
              <w:t>hre Beziehung zu den Partnern beeinflusst?</w:t>
            </w:r>
          </w:p>
          <w:p w14:paraId="453F3035" w14:textId="77777777" w:rsidR="00E815AB" w:rsidRPr="0059018A" w:rsidRDefault="00B05216" w:rsidP="00D059D4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15"/>
                  <w:enabled/>
                  <w:calcOnExit w:val="0"/>
                  <w:textInput/>
                </w:ffData>
              </w:fldChar>
            </w:r>
            <w:bookmarkStart w:id="13" w:name="Text215"/>
            <w:r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/>
                <w:sz w:val="18"/>
                <w:szCs w:val="18"/>
              </w:rPr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3"/>
          </w:p>
        </w:tc>
      </w:tr>
      <w:tr w:rsidR="00CF5A9A" w:rsidRPr="0059018A" w14:paraId="4002C522" w14:textId="77777777" w:rsidTr="00D909DC">
        <w:trPr>
          <w:trHeight w:hRule="exact" w:val="142"/>
        </w:trPr>
        <w:tc>
          <w:tcPr>
            <w:tcW w:w="635" w:type="dxa"/>
          </w:tcPr>
          <w:p w14:paraId="5EAFC3AA" w14:textId="77777777" w:rsidR="00CF5A9A" w:rsidRPr="0059018A" w:rsidRDefault="00CF5A9A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61D74EFB" w14:textId="77777777" w:rsidR="00CF5A9A" w:rsidRDefault="00CF5A9A" w:rsidP="00D059D4">
            <w:pPr>
              <w:spacing w:before="60" w:after="60"/>
              <w:ind w:right="175"/>
              <w:jc w:val="both"/>
              <w:rPr>
                <w:rFonts w:ascii="Verdana" w:hAnsi="Verdana"/>
                <w:sz w:val="18"/>
                <w:szCs w:val="18"/>
              </w:rPr>
            </w:pPr>
          </w:p>
          <w:p w14:paraId="76C581C6" w14:textId="77777777" w:rsidR="00645915" w:rsidRPr="00645915" w:rsidRDefault="00645915" w:rsidP="00645915">
            <w:pPr>
              <w:rPr>
                <w:rFonts w:ascii="Verdana" w:hAnsi="Verdana"/>
                <w:sz w:val="18"/>
                <w:szCs w:val="18"/>
              </w:rPr>
            </w:pPr>
          </w:p>
          <w:p w14:paraId="1EC2F69A" w14:textId="77777777" w:rsidR="00645915" w:rsidRPr="00645915" w:rsidRDefault="00645915" w:rsidP="00645915">
            <w:pPr>
              <w:rPr>
                <w:rFonts w:ascii="Verdana" w:hAnsi="Verdana"/>
                <w:sz w:val="18"/>
                <w:szCs w:val="18"/>
              </w:rPr>
            </w:pPr>
          </w:p>
          <w:p w14:paraId="69A4B764" w14:textId="77777777" w:rsidR="00645915" w:rsidRPr="00645915" w:rsidRDefault="00645915" w:rsidP="00645915">
            <w:pPr>
              <w:rPr>
                <w:rFonts w:ascii="Verdana" w:hAnsi="Verdana"/>
                <w:sz w:val="18"/>
                <w:szCs w:val="18"/>
              </w:rPr>
            </w:pPr>
          </w:p>
          <w:p w14:paraId="17F2285A" w14:textId="387B34C8" w:rsidR="00645915" w:rsidRPr="00645915" w:rsidRDefault="00645915" w:rsidP="00645915">
            <w:pPr>
              <w:ind w:firstLine="709"/>
              <w:rPr>
                <w:rFonts w:ascii="Verdana" w:hAnsi="Verdana"/>
                <w:sz w:val="18"/>
                <w:szCs w:val="18"/>
              </w:rPr>
            </w:pPr>
          </w:p>
        </w:tc>
      </w:tr>
      <w:tr w:rsidR="00931086" w:rsidRPr="0059018A" w14:paraId="30D7E975" w14:textId="77777777" w:rsidTr="00D909DC">
        <w:tc>
          <w:tcPr>
            <w:tcW w:w="635" w:type="dxa"/>
            <w:vMerge w:val="restart"/>
          </w:tcPr>
          <w:p w14:paraId="45518B48" w14:textId="77777777" w:rsidR="00931086" w:rsidRPr="0059018A" w:rsidRDefault="00931086" w:rsidP="00931086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lastRenderedPageBreak/>
              <w:t>3</w:t>
            </w:r>
          </w:p>
        </w:tc>
        <w:tc>
          <w:tcPr>
            <w:tcW w:w="8437" w:type="dxa"/>
          </w:tcPr>
          <w:p w14:paraId="64593281" w14:textId="77777777" w:rsidR="00931086" w:rsidRDefault="00931086" w:rsidP="00931086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 xml:space="preserve">Welche </w:t>
            </w:r>
            <w:r>
              <w:rPr>
                <w:rFonts w:ascii="Verdana" w:hAnsi="Verdana"/>
                <w:sz w:val="18"/>
                <w:szCs w:val="18"/>
              </w:rPr>
              <w:t>Kontakte hatten Sie darüber hinaus</w:t>
            </w:r>
            <w:r w:rsidR="006C3F46">
              <w:rPr>
                <w:rFonts w:ascii="Verdana" w:hAnsi="Verdana"/>
                <w:sz w:val="18"/>
                <w:szCs w:val="18"/>
              </w:rPr>
              <w:t xml:space="preserve"> im kirchlichen Kontext</w:t>
            </w:r>
            <w:r w:rsidRPr="0059018A">
              <w:rPr>
                <w:rFonts w:ascii="Verdana" w:hAnsi="Verdana"/>
                <w:sz w:val="18"/>
                <w:szCs w:val="18"/>
              </w:rPr>
              <w:t>?</w:t>
            </w:r>
          </w:p>
          <w:p w14:paraId="4CF3678A" w14:textId="77777777" w:rsidR="006C3F46" w:rsidRPr="0059018A" w:rsidRDefault="006C3F46" w:rsidP="00931086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43"/>
                  <w:enabled/>
                  <w:calcOnExit w:val="0"/>
                  <w:textInput/>
                </w:ffData>
              </w:fldChar>
            </w:r>
            <w:bookmarkStart w:id="14" w:name="Text243"/>
            <w:r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/>
                <w:sz w:val="18"/>
                <w:szCs w:val="18"/>
              </w:rPr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4"/>
          </w:p>
        </w:tc>
      </w:tr>
      <w:tr w:rsidR="00931086" w:rsidRPr="0059018A" w14:paraId="4D39031F" w14:textId="77777777" w:rsidTr="00D909DC">
        <w:tc>
          <w:tcPr>
            <w:tcW w:w="635" w:type="dxa"/>
            <w:vMerge/>
          </w:tcPr>
          <w:p w14:paraId="6623FC8D" w14:textId="77777777" w:rsidR="00931086" w:rsidRPr="0059018A" w:rsidRDefault="00931086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0D9C9F44" w14:textId="77777777" w:rsidR="006C3F46" w:rsidRDefault="006C3F46" w:rsidP="00D059D4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 xml:space="preserve">Welche </w:t>
            </w:r>
            <w:r>
              <w:rPr>
                <w:rFonts w:ascii="Verdana" w:hAnsi="Verdana"/>
                <w:sz w:val="18"/>
                <w:szCs w:val="18"/>
              </w:rPr>
              <w:t>Kontakte hatten Sie darüber hinaus im gesellschaft</w:t>
            </w:r>
            <w:r w:rsidR="00284D8D">
              <w:rPr>
                <w:rFonts w:ascii="Verdana" w:hAnsi="Verdana"/>
                <w:sz w:val="18"/>
                <w:szCs w:val="18"/>
              </w:rPr>
              <w:t>s</w:t>
            </w:r>
            <w:r>
              <w:rPr>
                <w:rFonts w:ascii="Verdana" w:hAnsi="Verdana"/>
                <w:sz w:val="18"/>
                <w:szCs w:val="18"/>
              </w:rPr>
              <w:t>politischen Kontext</w:t>
            </w:r>
            <w:r w:rsidRPr="0059018A">
              <w:rPr>
                <w:rFonts w:ascii="Verdana" w:hAnsi="Verdana"/>
                <w:sz w:val="18"/>
                <w:szCs w:val="18"/>
              </w:rPr>
              <w:t>?</w:t>
            </w:r>
            <w:bookmarkStart w:id="15" w:name="Text217"/>
          </w:p>
          <w:p w14:paraId="4C96B8B6" w14:textId="77777777" w:rsidR="00931086" w:rsidRPr="0059018A" w:rsidRDefault="00931086" w:rsidP="00D059D4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17"/>
                  <w:enabled/>
                  <w:calcOnExit w:val="0"/>
                  <w:textInput/>
                </w:ffData>
              </w:fldChar>
            </w:r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5"/>
          </w:p>
        </w:tc>
      </w:tr>
      <w:tr w:rsidR="002E0D99" w:rsidRPr="0059018A" w14:paraId="205B299A" w14:textId="77777777" w:rsidTr="00D909DC">
        <w:trPr>
          <w:trHeight w:hRule="exact" w:val="142"/>
        </w:trPr>
        <w:tc>
          <w:tcPr>
            <w:tcW w:w="635" w:type="dxa"/>
          </w:tcPr>
          <w:p w14:paraId="1F399069" w14:textId="77777777" w:rsidR="002E0D99" w:rsidRPr="0059018A" w:rsidRDefault="002E0D99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7E65BEF1" w14:textId="77777777" w:rsidR="002E0D99" w:rsidRPr="0059018A" w:rsidRDefault="002E0D99" w:rsidP="00D059D4">
            <w:pPr>
              <w:spacing w:before="60" w:after="60"/>
              <w:ind w:right="175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2B777E" w:rsidRPr="0059018A" w14:paraId="2F0D1540" w14:textId="77777777" w:rsidTr="00D909DC">
        <w:tc>
          <w:tcPr>
            <w:tcW w:w="635" w:type="dxa"/>
          </w:tcPr>
          <w:p w14:paraId="6457AAC5" w14:textId="77777777" w:rsidR="002B777E" w:rsidRPr="0059018A" w:rsidRDefault="00931086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8437" w:type="dxa"/>
          </w:tcPr>
          <w:p w14:paraId="123F3FC1" w14:textId="77777777" w:rsidR="00426211" w:rsidRPr="0059018A" w:rsidRDefault="00426211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Mit welchen Fragestellungen konnten Sie sich in Ihrem Zielland besonders</w:t>
            </w:r>
            <w:r w:rsidR="00D74EF0">
              <w:rPr>
                <w:rFonts w:ascii="Verdana" w:hAnsi="Verdana"/>
                <w:sz w:val="18"/>
                <w:szCs w:val="18"/>
              </w:rPr>
              <w:br/>
            </w:r>
            <w:r w:rsidRPr="0059018A">
              <w:rPr>
                <w:rFonts w:ascii="Verdana" w:hAnsi="Verdana"/>
                <w:sz w:val="18"/>
                <w:szCs w:val="18"/>
              </w:rPr>
              <w:t>auseinandersetzen (</w:t>
            </w:r>
            <w:r w:rsidR="006876E9" w:rsidRPr="0059018A">
              <w:rPr>
                <w:rFonts w:ascii="Verdana" w:hAnsi="Verdana"/>
                <w:sz w:val="18"/>
                <w:szCs w:val="18"/>
              </w:rPr>
              <w:t>kirchlich,</w:t>
            </w:r>
            <w:r w:rsidR="006876E9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59018A">
              <w:rPr>
                <w:rFonts w:ascii="Verdana" w:hAnsi="Verdana"/>
                <w:sz w:val="18"/>
                <w:szCs w:val="18"/>
              </w:rPr>
              <w:t>entwicklungspolitisch, alltagsbezogen)?</w:t>
            </w:r>
          </w:p>
          <w:p w14:paraId="1F7D9014" w14:textId="77777777" w:rsidR="005D5148" w:rsidRPr="0059018A" w:rsidRDefault="00426211" w:rsidP="00D059D4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31"/>
                  <w:enabled/>
                  <w:calcOnExit w:val="0"/>
                  <w:textInput/>
                </w:ffData>
              </w:fldChar>
            </w:r>
            <w:bookmarkStart w:id="16" w:name="Text231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6"/>
          </w:p>
        </w:tc>
      </w:tr>
    </w:tbl>
    <w:p w14:paraId="23F504C1" w14:textId="77777777" w:rsidR="007978A0" w:rsidRDefault="007978A0">
      <w:pPr>
        <w:rPr>
          <w:rFonts w:ascii="Verdana" w:hAnsi="Verdana"/>
          <w:sz w:val="18"/>
          <w:szCs w:val="18"/>
        </w:rPr>
      </w:pPr>
    </w:p>
    <w:p w14:paraId="09C4250D" w14:textId="77777777" w:rsidR="00426211" w:rsidRDefault="00426211">
      <w:pPr>
        <w:rPr>
          <w:rFonts w:ascii="Verdana" w:hAnsi="Verdana"/>
          <w:sz w:val="18"/>
          <w:szCs w:val="18"/>
        </w:rPr>
      </w:pPr>
    </w:p>
    <w:p w14:paraId="44CE1B65" w14:textId="77777777" w:rsidR="00FF694F" w:rsidRDefault="00FF694F">
      <w:pPr>
        <w:rPr>
          <w:rFonts w:ascii="Verdana" w:hAnsi="Verdana"/>
          <w:sz w:val="18"/>
          <w:szCs w:val="18"/>
        </w:rPr>
      </w:pPr>
    </w:p>
    <w:p w14:paraId="31FDC9F5" w14:textId="77777777" w:rsidR="00426211" w:rsidRPr="00EF636E" w:rsidRDefault="00426211" w:rsidP="00426211">
      <w:pPr>
        <w:rPr>
          <w:rFonts w:ascii="Verdana" w:hAnsi="Verdana"/>
          <w:b/>
          <w:bCs/>
          <w:sz w:val="20"/>
        </w:rPr>
      </w:pPr>
      <w:r w:rsidRPr="00EF636E">
        <w:rPr>
          <w:rFonts w:ascii="Verdana" w:hAnsi="Verdana"/>
          <w:b/>
          <w:bCs/>
          <w:sz w:val="20"/>
        </w:rPr>
        <w:t>Nachbereitung</w:t>
      </w:r>
    </w:p>
    <w:p w14:paraId="703994CB" w14:textId="77777777" w:rsidR="005D5148" w:rsidRPr="00A1057E" w:rsidRDefault="005D5148">
      <w:pPr>
        <w:rPr>
          <w:rFonts w:ascii="Verdana" w:hAnsi="Verdana"/>
          <w:sz w:val="18"/>
          <w:szCs w:val="18"/>
        </w:rPr>
      </w:pPr>
    </w:p>
    <w:tbl>
      <w:tblPr>
        <w:tblW w:w="9072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35"/>
        <w:gridCol w:w="8437"/>
      </w:tblGrid>
      <w:tr w:rsidR="00426211" w:rsidRPr="0059018A" w14:paraId="74D8A4D1" w14:textId="77777777" w:rsidTr="00D909DC">
        <w:tc>
          <w:tcPr>
            <w:tcW w:w="635" w:type="dxa"/>
          </w:tcPr>
          <w:p w14:paraId="6C0E12F3" w14:textId="77777777" w:rsidR="00426211" w:rsidRPr="0059018A" w:rsidRDefault="00426211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8437" w:type="dxa"/>
          </w:tcPr>
          <w:p w14:paraId="72F9E0FF" w14:textId="29626E01" w:rsidR="00367C70" w:rsidRPr="0059018A" w:rsidRDefault="00367C70" w:rsidP="00367C70">
            <w:pPr>
              <w:spacing w:before="60" w:after="60"/>
              <w:ind w:left="-34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W</w:t>
            </w:r>
            <w:r>
              <w:rPr>
                <w:rFonts w:ascii="Verdana" w:hAnsi="Verdana"/>
                <w:sz w:val="18"/>
                <w:szCs w:val="18"/>
              </w:rPr>
              <w:t xml:space="preserve">ie haben Sie die </w:t>
            </w:r>
            <w:r w:rsidR="00476401">
              <w:rPr>
                <w:rFonts w:ascii="Verdana" w:hAnsi="Verdana"/>
                <w:sz w:val="18"/>
                <w:szCs w:val="18"/>
              </w:rPr>
              <w:t>Partnerschaftsbegegnung</w:t>
            </w:r>
            <w:r>
              <w:rPr>
                <w:rFonts w:ascii="Verdana" w:hAnsi="Verdana"/>
                <w:sz w:val="18"/>
                <w:szCs w:val="18"/>
              </w:rPr>
              <w:t xml:space="preserve"> ausgewertet</w:t>
            </w:r>
            <w:r w:rsidRPr="0059018A">
              <w:rPr>
                <w:rFonts w:ascii="Verdana" w:hAnsi="Verdana"/>
                <w:sz w:val="18"/>
                <w:szCs w:val="18"/>
              </w:rPr>
              <w:t xml:space="preserve">? </w:t>
            </w:r>
          </w:p>
          <w:p w14:paraId="7739860D" w14:textId="77777777" w:rsidR="00426211" w:rsidRPr="0059018A" w:rsidRDefault="00426211" w:rsidP="00D059D4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32"/>
                  <w:enabled/>
                  <w:calcOnExit w:val="0"/>
                  <w:textInput/>
                </w:ffData>
              </w:fldChar>
            </w:r>
            <w:bookmarkStart w:id="17" w:name="Text232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7"/>
          </w:p>
        </w:tc>
      </w:tr>
      <w:tr w:rsidR="00426211" w:rsidRPr="0059018A" w14:paraId="35421C89" w14:textId="77777777" w:rsidTr="00D909DC">
        <w:trPr>
          <w:trHeight w:hRule="exact" w:val="142"/>
        </w:trPr>
        <w:tc>
          <w:tcPr>
            <w:tcW w:w="635" w:type="dxa"/>
          </w:tcPr>
          <w:p w14:paraId="3637EF1F" w14:textId="77777777" w:rsidR="00426211" w:rsidRPr="0059018A" w:rsidRDefault="00426211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1ADD4238" w14:textId="77777777" w:rsidR="00426211" w:rsidRPr="0059018A" w:rsidRDefault="00426211" w:rsidP="00D059D4">
            <w:pPr>
              <w:spacing w:before="60" w:after="60"/>
              <w:ind w:right="175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426211" w:rsidRPr="0059018A" w14:paraId="3788A6FC" w14:textId="77777777" w:rsidTr="00D909DC">
        <w:tc>
          <w:tcPr>
            <w:tcW w:w="635" w:type="dxa"/>
          </w:tcPr>
          <w:p w14:paraId="444D8478" w14:textId="77777777" w:rsidR="00426211" w:rsidRPr="0059018A" w:rsidRDefault="00426211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8437" w:type="dxa"/>
          </w:tcPr>
          <w:p w14:paraId="6CDFBB1E" w14:textId="77777777" w:rsidR="00426211" w:rsidRPr="0059018A" w:rsidRDefault="00426211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Welche Themen planen Sie</w:t>
            </w:r>
            <w:r w:rsidR="00367C70">
              <w:rPr>
                <w:rFonts w:ascii="Verdana" w:hAnsi="Verdana"/>
                <w:sz w:val="18"/>
                <w:szCs w:val="18"/>
              </w:rPr>
              <w:t>,</w:t>
            </w:r>
            <w:r w:rsidRPr="0059018A">
              <w:rPr>
                <w:rFonts w:ascii="Verdana" w:hAnsi="Verdana"/>
                <w:sz w:val="18"/>
                <w:szCs w:val="18"/>
              </w:rPr>
              <w:t xml:space="preserve"> weiter zu bearbeiten?</w:t>
            </w:r>
          </w:p>
          <w:p w14:paraId="5E1A71B2" w14:textId="77777777" w:rsidR="00426211" w:rsidRPr="0059018A" w:rsidRDefault="00426211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33"/>
                  <w:enabled/>
                  <w:calcOnExit w:val="0"/>
                  <w:textInput/>
                </w:ffData>
              </w:fldChar>
            </w:r>
            <w:bookmarkStart w:id="18" w:name="Text233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8"/>
          </w:p>
        </w:tc>
      </w:tr>
      <w:tr w:rsidR="00426211" w:rsidRPr="0059018A" w14:paraId="17E959D7" w14:textId="77777777" w:rsidTr="00D909DC">
        <w:trPr>
          <w:trHeight w:hRule="exact" w:val="142"/>
        </w:trPr>
        <w:tc>
          <w:tcPr>
            <w:tcW w:w="635" w:type="dxa"/>
          </w:tcPr>
          <w:p w14:paraId="107AEBEA" w14:textId="77777777" w:rsidR="00426211" w:rsidRPr="0059018A" w:rsidRDefault="00426211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56B925BB" w14:textId="77777777" w:rsidR="00426211" w:rsidRPr="0059018A" w:rsidRDefault="00426211" w:rsidP="00D059D4">
            <w:pPr>
              <w:spacing w:before="60" w:after="60"/>
              <w:ind w:right="175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426211" w:rsidRPr="0059018A" w14:paraId="331A75BD" w14:textId="77777777" w:rsidTr="00D909DC">
        <w:tc>
          <w:tcPr>
            <w:tcW w:w="635" w:type="dxa"/>
          </w:tcPr>
          <w:p w14:paraId="6E285DF3" w14:textId="77777777" w:rsidR="00426211" w:rsidRPr="0059018A" w:rsidRDefault="00367C70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</w:t>
            </w:r>
          </w:p>
        </w:tc>
        <w:tc>
          <w:tcPr>
            <w:tcW w:w="8437" w:type="dxa"/>
          </w:tcPr>
          <w:p w14:paraId="1DA9331C" w14:textId="77777777" w:rsidR="00367C70" w:rsidRDefault="00367C70" w:rsidP="00367C70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An welchen Stellen</w:t>
            </w:r>
            <w:r w:rsidRPr="0059018A">
              <w:rPr>
                <w:rFonts w:ascii="Verdana" w:hAnsi="Verdana"/>
                <w:sz w:val="18"/>
                <w:szCs w:val="18"/>
              </w:rPr>
              <w:t xml:space="preserve"> kommunizieren Sie die Ergebnisse in der Gemeinde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59018A">
              <w:rPr>
                <w:rFonts w:ascii="Verdana" w:hAnsi="Verdana"/>
                <w:sz w:val="18"/>
                <w:szCs w:val="18"/>
              </w:rPr>
              <w:t>/</w:t>
            </w:r>
            <w:r w:rsidR="00D74EF0">
              <w:rPr>
                <w:rFonts w:ascii="Verdana" w:hAnsi="Verdana"/>
                <w:sz w:val="18"/>
                <w:szCs w:val="18"/>
              </w:rPr>
              <w:br/>
            </w:r>
            <w:r w:rsidRPr="0059018A">
              <w:rPr>
                <w:rFonts w:ascii="Verdana" w:hAnsi="Verdana"/>
                <w:sz w:val="18"/>
                <w:szCs w:val="18"/>
              </w:rPr>
              <w:t>in der Öffentlichkeit?</w:t>
            </w:r>
          </w:p>
          <w:p w14:paraId="7F1A6826" w14:textId="77777777" w:rsidR="00426211" w:rsidRPr="0059018A" w:rsidRDefault="00367C70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34"/>
                  <w:enabled/>
                  <w:calcOnExit w:val="0"/>
                  <w:textInput/>
                </w:ffData>
              </w:fldChar>
            </w:r>
            <w:bookmarkStart w:id="19" w:name="Text234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9"/>
          </w:p>
        </w:tc>
      </w:tr>
    </w:tbl>
    <w:p w14:paraId="192397EC" w14:textId="77777777" w:rsidR="007978A0" w:rsidRDefault="007978A0">
      <w:pPr>
        <w:rPr>
          <w:rFonts w:ascii="Verdana" w:hAnsi="Verdana"/>
          <w:sz w:val="18"/>
          <w:szCs w:val="18"/>
        </w:rPr>
      </w:pPr>
    </w:p>
    <w:p w14:paraId="0587FE6C" w14:textId="77777777" w:rsidR="00FF694F" w:rsidRDefault="00FF694F">
      <w:pPr>
        <w:rPr>
          <w:rFonts w:ascii="Verdana" w:hAnsi="Verdana"/>
          <w:sz w:val="18"/>
          <w:szCs w:val="18"/>
        </w:rPr>
      </w:pPr>
    </w:p>
    <w:p w14:paraId="4D3825DD" w14:textId="77777777" w:rsidR="00426211" w:rsidRDefault="00426211">
      <w:pPr>
        <w:rPr>
          <w:rFonts w:ascii="Verdana" w:hAnsi="Verdana"/>
          <w:sz w:val="18"/>
          <w:szCs w:val="18"/>
        </w:rPr>
      </w:pPr>
    </w:p>
    <w:p w14:paraId="7E1164B3" w14:textId="77777777" w:rsidR="00426211" w:rsidRPr="00EF636E" w:rsidRDefault="00426211" w:rsidP="00426211">
      <w:pPr>
        <w:rPr>
          <w:rFonts w:ascii="Verdana" w:hAnsi="Verdana"/>
          <w:b/>
          <w:sz w:val="20"/>
        </w:rPr>
      </w:pPr>
      <w:r w:rsidRPr="00EF636E">
        <w:rPr>
          <w:rFonts w:ascii="Verdana" w:hAnsi="Verdana"/>
          <w:b/>
          <w:sz w:val="20"/>
        </w:rPr>
        <w:t>Projekte</w:t>
      </w:r>
    </w:p>
    <w:p w14:paraId="7C5129EC" w14:textId="77777777" w:rsidR="00426211" w:rsidRDefault="00426211">
      <w:pPr>
        <w:rPr>
          <w:rFonts w:ascii="Verdana" w:hAnsi="Verdana"/>
          <w:sz w:val="18"/>
          <w:szCs w:val="18"/>
        </w:rPr>
      </w:pPr>
    </w:p>
    <w:tbl>
      <w:tblPr>
        <w:tblW w:w="9072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35"/>
        <w:gridCol w:w="8437"/>
      </w:tblGrid>
      <w:tr w:rsidR="00426211" w:rsidRPr="0059018A" w14:paraId="326F163F" w14:textId="77777777" w:rsidTr="00D909DC">
        <w:tc>
          <w:tcPr>
            <w:tcW w:w="635" w:type="dxa"/>
          </w:tcPr>
          <w:p w14:paraId="50C24F86" w14:textId="77777777" w:rsidR="00426211" w:rsidRPr="0059018A" w:rsidRDefault="00D23845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8437" w:type="dxa"/>
          </w:tcPr>
          <w:p w14:paraId="4971AD35" w14:textId="77777777" w:rsidR="00426211" w:rsidRPr="0059018A" w:rsidRDefault="00D23845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Falls Sie ein gemeinsames Projekt haben, skizzieren Sie es bitte kurz.</w:t>
            </w:r>
          </w:p>
          <w:p w14:paraId="290EA8D1" w14:textId="77777777" w:rsidR="00D23845" w:rsidRPr="0059018A" w:rsidRDefault="00D23845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35"/>
                  <w:enabled/>
                  <w:calcOnExit w:val="0"/>
                  <w:textInput/>
                </w:ffData>
              </w:fldChar>
            </w:r>
            <w:bookmarkStart w:id="20" w:name="Text235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20"/>
          </w:p>
        </w:tc>
      </w:tr>
      <w:tr w:rsidR="00D23845" w:rsidRPr="0059018A" w14:paraId="79E2EE89" w14:textId="77777777" w:rsidTr="00D909DC">
        <w:trPr>
          <w:trHeight w:hRule="exact" w:val="142"/>
        </w:trPr>
        <w:tc>
          <w:tcPr>
            <w:tcW w:w="635" w:type="dxa"/>
          </w:tcPr>
          <w:p w14:paraId="6AB52AD4" w14:textId="77777777" w:rsidR="00D23845" w:rsidRPr="0059018A" w:rsidRDefault="00D23845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4338ECD8" w14:textId="77777777" w:rsidR="00D23845" w:rsidRPr="0059018A" w:rsidRDefault="00D23845" w:rsidP="00D059D4">
            <w:pPr>
              <w:spacing w:before="60" w:after="60"/>
              <w:ind w:right="175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D23845" w:rsidRPr="0059018A" w14:paraId="7C2F2EAB" w14:textId="77777777" w:rsidTr="00D909DC">
        <w:tc>
          <w:tcPr>
            <w:tcW w:w="635" w:type="dxa"/>
          </w:tcPr>
          <w:p w14:paraId="11E5F655" w14:textId="77777777" w:rsidR="00D23845" w:rsidRPr="0059018A" w:rsidRDefault="00D23845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8437" w:type="dxa"/>
          </w:tcPr>
          <w:p w14:paraId="3E27D865" w14:textId="77777777" w:rsidR="00D23845" w:rsidRPr="0059018A" w:rsidRDefault="00D23845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Was läuft gut, was nicht so gut?</w:t>
            </w:r>
          </w:p>
          <w:p w14:paraId="19A57967" w14:textId="77777777" w:rsidR="00D23845" w:rsidRPr="0059018A" w:rsidRDefault="00D23845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36"/>
                  <w:enabled/>
                  <w:calcOnExit w:val="0"/>
                  <w:textInput/>
                </w:ffData>
              </w:fldChar>
            </w:r>
            <w:bookmarkStart w:id="21" w:name="Text236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21"/>
          </w:p>
        </w:tc>
      </w:tr>
    </w:tbl>
    <w:p w14:paraId="391E568D" w14:textId="77777777" w:rsidR="00426211" w:rsidRDefault="00426211">
      <w:pPr>
        <w:rPr>
          <w:rFonts w:ascii="Verdana" w:hAnsi="Verdana"/>
          <w:sz w:val="18"/>
          <w:szCs w:val="18"/>
        </w:rPr>
      </w:pPr>
    </w:p>
    <w:p w14:paraId="5BEB1F96" w14:textId="77777777" w:rsidR="007B3CD5" w:rsidRDefault="007B3CD5">
      <w:pPr>
        <w:rPr>
          <w:rFonts w:ascii="Verdana" w:hAnsi="Verdana"/>
          <w:sz w:val="18"/>
          <w:szCs w:val="18"/>
        </w:rPr>
      </w:pPr>
    </w:p>
    <w:p w14:paraId="66279874" w14:textId="77777777" w:rsidR="007B3CD5" w:rsidRDefault="007B3CD5">
      <w:pPr>
        <w:rPr>
          <w:rFonts w:ascii="Verdana" w:hAnsi="Verdana"/>
          <w:sz w:val="18"/>
          <w:szCs w:val="18"/>
        </w:rPr>
      </w:pPr>
    </w:p>
    <w:p w14:paraId="1810879D" w14:textId="77777777" w:rsidR="00D059D4" w:rsidRPr="007B3CD5" w:rsidRDefault="007B3CD5">
      <w:pPr>
        <w:rPr>
          <w:rFonts w:ascii="Verdana" w:hAnsi="Verdana"/>
          <w:b/>
          <w:sz w:val="20"/>
        </w:rPr>
      </w:pPr>
      <w:r w:rsidRPr="007B3CD5">
        <w:rPr>
          <w:rFonts w:ascii="Verdana" w:hAnsi="Verdana"/>
          <w:b/>
          <w:sz w:val="20"/>
        </w:rPr>
        <w:t>Sonstiges</w:t>
      </w:r>
    </w:p>
    <w:p w14:paraId="4D2F53F9" w14:textId="77777777" w:rsidR="007B3CD5" w:rsidRPr="007B3CD5" w:rsidRDefault="007B3CD5">
      <w:pPr>
        <w:rPr>
          <w:rFonts w:ascii="Verdana" w:hAnsi="Verdana"/>
          <w:sz w:val="18"/>
          <w:szCs w:val="18"/>
        </w:rPr>
      </w:pPr>
    </w:p>
    <w:tbl>
      <w:tblPr>
        <w:tblW w:w="9072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35"/>
        <w:gridCol w:w="8437"/>
      </w:tblGrid>
      <w:tr w:rsidR="007B3CD5" w:rsidRPr="0059018A" w14:paraId="620621DD" w14:textId="77777777" w:rsidTr="00D909DC">
        <w:tc>
          <w:tcPr>
            <w:tcW w:w="635" w:type="dxa"/>
          </w:tcPr>
          <w:p w14:paraId="2BB54B4E" w14:textId="77777777" w:rsidR="007B3CD5" w:rsidRPr="0059018A" w:rsidRDefault="007B3CD5" w:rsidP="00387EB3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8437" w:type="dxa"/>
          </w:tcPr>
          <w:p w14:paraId="6516ACA0" w14:textId="77777777" w:rsidR="007B3CD5" w:rsidRPr="0059018A" w:rsidRDefault="007B3CD5" w:rsidP="00387EB3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Gibt es weitere Dinge</w:t>
            </w:r>
            <w:r w:rsidR="00367C70">
              <w:rPr>
                <w:rFonts w:ascii="Verdana" w:hAnsi="Verdana"/>
                <w:sz w:val="18"/>
                <w:szCs w:val="18"/>
              </w:rPr>
              <w:t>,</w:t>
            </w:r>
            <w:r w:rsidRPr="0059018A">
              <w:rPr>
                <w:rFonts w:ascii="Verdana" w:hAnsi="Verdana"/>
                <w:sz w:val="18"/>
                <w:szCs w:val="18"/>
              </w:rPr>
              <w:t xml:space="preserve"> die Sie noch ansprechen / benennen möchten</w:t>
            </w:r>
            <w:r>
              <w:rPr>
                <w:rFonts w:ascii="Verdana" w:hAnsi="Verdana"/>
                <w:sz w:val="18"/>
                <w:szCs w:val="18"/>
              </w:rPr>
              <w:t>?</w:t>
            </w:r>
          </w:p>
          <w:p w14:paraId="31E9664B" w14:textId="77777777" w:rsidR="007B3CD5" w:rsidRPr="0059018A" w:rsidRDefault="007B3CD5" w:rsidP="00387EB3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37"/>
                  <w:enabled/>
                  <w:calcOnExit w:val="0"/>
                  <w:textInput/>
                </w:ffData>
              </w:fldChar>
            </w:r>
            <w:bookmarkStart w:id="22" w:name="Text237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22"/>
          </w:p>
        </w:tc>
      </w:tr>
    </w:tbl>
    <w:p w14:paraId="204DF43A" w14:textId="77777777" w:rsidR="007B3CD5" w:rsidRDefault="007B3CD5">
      <w:pPr>
        <w:rPr>
          <w:rFonts w:ascii="Verdana" w:hAnsi="Verdana"/>
          <w:sz w:val="18"/>
          <w:szCs w:val="18"/>
        </w:rPr>
      </w:pPr>
    </w:p>
    <w:p w14:paraId="699F1FD9" w14:textId="77777777" w:rsidR="007B3CD5" w:rsidRDefault="007B3CD5">
      <w:pPr>
        <w:rPr>
          <w:rFonts w:ascii="Verdana" w:hAnsi="Verdana"/>
          <w:sz w:val="18"/>
          <w:szCs w:val="18"/>
        </w:rPr>
      </w:pPr>
    </w:p>
    <w:p w14:paraId="1895AC50" w14:textId="77777777" w:rsidR="00FF694F" w:rsidRDefault="00FF694F">
      <w:pPr>
        <w:rPr>
          <w:rFonts w:ascii="Verdana" w:hAnsi="Verdana"/>
          <w:sz w:val="18"/>
          <w:szCs w:val="18"/>
        </w:rPr>
      </w:pPr>
    </w:p>
    <w:p w14:paraId="410042CB" w14:textId="77777777" w:rsidR="00D23845" w:rsidRDefault="00D23845" w:rsidP="00D23845">
      <w:pPr>
        <w:rPr>
          <w:rFonts w:ascii="Verdana" w:hAnsi="Verdana"/>
          <w:b/>
          <w:sz w:val="20"/>
        </w:rPr>
      </w:pPr>
      <w:r w:rsidRPr="00EF636E">
        <w:rPr>
          <w:rFonts w:ascii="Verdana" w:hAnsi="Verdana"/>
          <w:b/>
          <w:sz w:val="20"/>
        </w:rPr>
        <w:t>Angebote</w:t>
      </w:r>
    </w:p>
    <w:p w14:paraId="420F3565" w14:textId="77777777" w:rsidR="00D059D4" w:rsidRPr="0059018A" w:rsidRDefault="00D059D4" w:rsidP="00D23845">
      <w:pPr>
        <w:rPr>
          <w:rFonts w:ascii="Verdana" w:hAnsi="Verdana"/>
          <w:sz w:val="18"/>
          <w:szCs w:val="18"/>
        </w:rPr>
      </w:pPr>
    </w:p>
    <w:p w14:paraId="5C8040C0" w14:textId="63C9712C" w:rsidR="00D059D4" w:rsidRDefault="00D059D4" w:rsidP="00FF694F">
      <w:pPr>
        <w:spacing w:before="60" w:after="120"/>
        <w:rPr>
          <w:rFonts w:ascii="Verdana" w:hAnsi="Verdana"/>
          <w:sz w:val="18"/>
          <w:szCs w:val="18"/>
        </w:rPr>
      </w:pPr>
      <w:r w:rsidRPr="0059018A">
        <w:rPr>
          <w:rFonts w:ascii="Verdana" w:hAnsi="Verdana"/>
          <w:sz w:val="18"/>
          <w:szCs w:val="18"/>
        </w:rPr>
        <w:t>Welche Angebote würden Sie für Ihre Weiterarbeit gerne in Anspruch nehmen?</w:t>
      </w:r>
    </w:p>
    <w:p w14:paraId="42079767" w14:textId="2B08E07C" w:rsidR="00A95958" w:rsidRPr="0059018A" w:rsidRDefault="00A95958" w:rsidP="00FF694F">
      <w:pPr>
        <w:spacing w:before="60"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Workshop zu einem der folgenden Themen</w:t>
      </w:r>
    </w:p>
    <w:p w14:paraId="3F40F684" w14:textId="28347C1D" w:rsidR="00D059D4" w:rsidRPr="0059018A" w:rsidRDefault="00D059D4" w:rsidP="0077059F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Kontrollkästchen1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23"/>
      <w:r w:rsidRPr="0059018A">
        <w:rPr>
          <w:sz w:val="18"/>
          <w:szCs w:val="18"/>
        </w:rPr>
        <w:t xml:space="preserve"> </w:t>
      </w:r>
      <w:r w:rsidR="00A95958">
        <w:rPr>
          <w:sz w:val="18"/>
          <w:szCs w:val="18"/>
        </w:rPr>
        <w:t>Kommunikation</w:t>
      </w:r>
    </w:p>
    <w:p w14:paraId="3A3E0DF4" w14:textId="4BBF77D3" w:rsidR="00D059D4" w:rsidRPr="0059018A" w:rsidRDefault="00D059D4" w:rsidP="0077059F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Kontrollkästchen2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24"/>
      <w:r w:rsidRPr="0059018A">
        <w:rPr>
          <w:sz w:val="18"/>
          <w:szCs w:val="18"/>
        </w:rPr>
        <w:t xml:space="preserve"> </w:t>
      </w:r>
      <w:r w:rsidR="00A95958">
        <w:rPr>
          <w:sz w:val="18"/>
          <w:szCs w:val="18"/>
        </w:rPr>
        <w:t>Finanzen</w:t>
      </w:r>
    </w:p>
    <w:p w14:paraId="79AA27F9" w14:textId="07D7710B" w:rsidR="00D059D4" w:rsidRPr="0059018A" w:rsidRDefault="00D059D4" w:rsidP="0077059F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Kontrollkästchen5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25"/>
      <w:r w:rsidRPr="0059018A">
        <w:rPr>
          <w:sz w:val="18"/>
          <w:szCs w:val="18"/>
        </w:rPr>
        <w:t xml:space="preserve"> </w:t>
      </w:r>
      <w:r w:rsidR="00A95958">
        <w:rPr>
          <w:sz w:val="18"/>
          <w:szCs w:val="18"/>
        </w:rPr>
        <w:t>Standortbestimmung</w:t>
      </w:r>
    </w:p>
    <w:p w14:paraId="0FCC6F99" w14:textId="056199FA" w:rsidR="00D059D4" w:rsidRDefault="00D059D4" w:rsidP="0077059F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Kontrollkästchen6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26"/>
      <w:r w:rsidRPr="0059018A">
        <w:rPr>
          <w:sz w:val="18"/>
          <w:szCs w:val="18"/>
        </w:rPr>
        <w:t xml:space="preserve"> </w:t>
      </w:r>
      <w:r w:rsidR="00A95958">
        <w:rPr>
          <w:sz w:val="18"/>
          <w:szCs w:val="18"/>
        </w:rPr>
        <w:t>Stereotype oder Formen von Partnerschaft</w:t>
      </w:r>
    </w:p>
    <w:p w14:paraId="30E2090A" w14:textId="77777777" w:rsidR="007B3CD5" w:rsidRPr="0059018A" w:rsidRDefault="007B3CD5" w:rsidP="007B3CD5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lastRenderedPageBreak/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Kontrollkästchen3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27"/>
      <w:r w:rsidRPr="0059018A">
        <w:rPr>
          <w:sz w:val="18"/>
          <w:szCs w:val="18"/>
        </w:rPr>
        <w:t xml:space="preserve"> </w:t>
      </w:r>
      <w:r>
        <w:rPr>
          <w:sz w:val="18"/>
          <w:szCs w:val="18"/>
        </w:rPr>
        <w:t>Beratung zur Aufstellung von Finanzplänen</w:t>
      </w:r>
    </w:p>
    <w:p w14:paraId="6A8190E8" w14:textId="77777777" w:rsidR="007B3CD5" w:rsidRPr="0059018A" w:rsidRDefault="007B3CD5" w:rsidP="007B3CD5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Kontrollkästchen4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28"/>
      <w:r w:rsidRPr="0059018A">
        <w:rPr>
          <w:sz w:val="18"/>
          <w:szCs w:val="18"/>
        </w:rPr>
        <w:t xml:space="preserve"> Projektberatung</w:t>
      </w:r>
    </w:p>
    <w:p w14:paraId="07A1110A" w14:textId="77777777" w:rsidR="007B3CD5" w:rsidRDefault="007B3CD5" w:rsidP="00D059D4">
      <w:pPr>
        <w:pStyle w:val="Listenabsatz1"/>
        <w:ind w:left="0"/>
        <w:rPr>
          <w:sz w:val="18"/>
          <w:szCs w:val="18"/>
        </w:rPr>
      </w:pPr>
    </w:p>
    <w:p w14:paraId="491770AB" w14:textId="77777777" w:rsidR="00E815AB" w:rsidRDefault="00E815AB" w:rsidP="00D059D4">
      <w:pPr>
        <w:pStyle w:val="Listenabsatz1"/>
        <w:ind w:left="0"/>
        <w:rPr>
          <w:sz w:val="18"/>
          <w:szCs w:val="18"/>
        </w:rPr>
      </w:pPr>
    </w:p>
    <w:p w14:paraId="234A2744" w14:textId="77777777" w:rsidR="00D41258" w:rsidRPr="0059018A" w:rsidRDefault="00D41258" w:rsidP="00D059D4">
      <w:pPr>
        <w:pStyle w:val="Listenabsatz1"/>
        <w:ind w:left="0"/>
        <w:rPr>
          <w:sz w:val="18"/>
          <w:szCs w:val="18"/>
        </w:rPr>
      </w:pPr>
    </w:p>
    <w:p w14:paraId="6ED118B1" w14:textId="77777777" w:rsidR="00D059D4" w:rsidRPr="00FF694F" w:rsidRDefault="00D059D4" w:rsidP="00FF694F">
      <w:pPr>
        <w:spacing w:before="60" w:after="120"/>
        <w:rPr>
          <w:rFonts w:ascii="Verdana" w:hAnsi="Verdana"/>
          <w:sz w:val="18"/>
          <w:szCs w:val="18"/>
        </w:rPr>
      </w:pPr>
      <w:r w:rsidRPr="00FF694F">
        <w:rPr>
          <w:rFonts w:ascii="Verdana" w:hAnsi="Verdana"/>
          <w:sz w:val="18"/>
          <w:szCs w:val="18"/>
        </w:rPr>
        <w:t>Wir hätten gerne weitere Informationen zu den Angeboten aus</w:t>
      </w:r>
    </w:p>
    <w:p w14:paraId="66AD38F5" w14:textId="77777777" w:rsidR="00D059D4" w:rsidRPr="0059018A" w:rsidRDefault="00D059D4" w:rsidP="00D059D4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Kontrollkästchen7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29"/>
      <w:r w:rsidRPr="0059018A">
        <w:rPr>
          <w:sz w:val="18"/>
          <w:szCs w:val="18"/>
        </w:rPr>
        <w:t xml:space="preserve"> dem Ev.-luth. Missionswerk in Niedersachsen</w:t>
      </w:r>
    </w:p>
    <w:p w14:paraId="1E6EF62F" w14:textId="77777777" w:rsidR="00D059D4" w:rsidRPr="0059018A" w:rsidRDefault="00D059D4" w:rsidP="00D059D4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Kontrollkästchen8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30"/>
      <w:r w:rsidRPr="0059018A">
        <w:rPr>
          <w:sz w:val="18"/>
          <w:szCs w:val="18"/>
        </w:rPr>
        <w:t xml:space="preserve"> dem Haus Kirchlicher Dienste</w:t>
      </w:r>
      <w:r w:rsidR="00D41258">
        <w:rPr>
          <w:sz w:val="18"/>
          <w:szCs w:val="18"/>
        </w:rPr>
        <w:t xml:space="preserve"> der Ev.-luth. Landeskirche Hannovers</w:t>
      </w:r>
    </w:p>
    <w:p w14:paraId="21E7211F" w14:textId="77777777" w:rsidR="00D23845" w:rsidRPr="0059018A" w:rsidRDefault="00D059D4" w:rsidP="00D059D4">
      <w:pPr>
        <w:rPr>
          <w:rFonts w:ascii="Verdana" w:hAnsi="Verdana"/>
          <w:sz w:val="18"/>
          <w:szCs w:val="18"/>
        </w:rPr>
      </w:pPr>
      <w:r w:rsidRPr="0059018A">
        <w:rPr>
          <w:rFonts w:ascii="Verdana" w:hAnsi="Verdana"/>
          <w:sz w:val="18"/>
          <w:szCs w:val="18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Kontrollkästchen9"/>
      <w:r w:rsidRPr="0059018A">
        <w:rPr>
          <w:rFonts w:ascii="Verdana" w:hAnsi="Verdana"/>
          <w:sz w:val="18"/>
          <w:szCs w:val="18"/>
        </w:rPr>
        <w:instrText xml:space="preserve"> FORMCHECKBOX </w:instrText>
      </w:r>
      <w:r w:rsidRPr="0059018A">
        <w:rPr>
          <w:rFonts w:ascii="Verdana" w:hAnsi="Verdana"/>
          <w:sz w:val="18"/>
          <w:szCs w:val="18"/>
        </w:rPr>
      </w:r>
      <w:r w:rsidRPr="0059018A">
        <w:rPr>
          <w:rFonts w:ascii="Verdana" w:hAnsi="Verdana"/>
          <w:sz w:val="18"/>
          <w:szCs w:val="18"/>
        </w:rPr>
        <w:fldChar w:fldCharType="separate"/>
      </w:r>
      <w:r w:rsidRPr="0059018A">
        <w:rPr>
          <w:rFonts w:ascii="Verdana" w:hAnsi="Verdana"/>
          <w:sz w:val="18"/>
          <w:szCs w:val="18"/>
        </w:rPr>
        <w:fldChar w:fldCharType="end"/>
      </w:r>
      <w:bookmarkEnd w:id="31"/>
      <w:r w:rsidRPr="0059018A">
        <w:rPr>
          <w:rFonts w:ascii="Verdana" w:hAnsi="Verdana"/>
          <w:sz w:val="18"/>
          <w:szCs w:val="18"/>
        </w:rPr>
        <w:t xml:space="preserve"> dem Landeskirchenamt</w:t>
      </w:r>
      <w:r w:rsidR="00D41258">
        <w:rPr>
          <w:rFonts w:ascii="Verdana" w:hAnsi="Verdana"/>
          <w:sz w:val="18"/>
          <w:szCs w:val="18"/>
        </w:rPr>
        <w:t xml:space="preserve"> der Ev.-luth. Landeskirche Hannovers</w:t>
      </w:r>
    </w:p>
    <w:p w14:paraId="3AEE7702" w14:textId="77777777" w:rsidR="00D23845" w:rsidRPr="0059018A" w:rsidRDefault="00D23845">
      <w:pPr>
        <w:rPr>
          <w:rFonts w:ascii="Verdana" w:hAnsi="Verdana"/>
          <w:sz w:val="18"/>
          <w:szCs w:val="18"/>
        </w:rPr>
      </w:pPr>
    </w:p>
    <w:p w14:paraId="69584BE9" w14:textId="77777777" w:rsidR="00D059D4" w:rsidRPr="0059018A" w:rsidRDefault="00D059D4">
      <w:pPr>
        <w:rPr>
          <w:rFonts w:ascii="Verdana" w:hAnsi="Verdana"/>
          <w:sz w:val="18"/>
          <w:szCs w:val="18"/>
        </w:rPr>
      </w:pPr>
    </w:p>
    <w:p w14:paraId="7B650EB8" w14:textId="77777777" w:rsidR="00FF694F" w:rsidRPr="0059018A" w:rsidRDefault="00FF694F">
      <w:pPr>
        <w:rPr>
          <w:rFonts w:ascii="Verdana" w:hAnsi="Verdana"/>
          <w:sz w:val="18"/>
          <w:szCs w:val="18"/>
        </w:rPr>
      </w:pPr>
    </w:p>
    <w:p w14:paraId="6EF2AA51" w14:textId="77777777" w:rsidR="00D059D4" w:rsidRPr="00EF636E" w:rsidRDefault="00D059D4" w:rsidP="00D059D4">
      <w:pPr>
        <w:rPr>
          <w:rFonts w:ascii="Verdana" w:hAnsi="Verdana"/>
          <w:b/>
          <w:sz w:val="20"/>
        </w:rPr>
      </w:pPr>
      <w:r w:rsidRPr="00EF636E">
        <w:rPr>
          <w:rFonts w:ascii="Verdana" w:hAnsi="Verdana"/>
          <w:b/>
          <w:sz w:val="20"/>
        </w:rPr>
        <w:t>Anlagen</w:t>
      </w:r>
    </w:p>
    <w:p w14:paraId="6E7CE0D5" w14:textId="77777777" w:rsidR="00D23845" w:rsidRDefault="00D23845">
      <w:pPr>
        <w:rPr>
          <w:rFonts w:ascii="Verdana" w:hAnsi="Verdana"/>
          <w:sz w:val="18"/>
          <w:szCs w:val="18"/>
        </w:rPr>
      </w:pPr>
    </w:p>
    <w:p w14:paraId="47CA2B83" w14:textId="77777777" w:rsidR="00D059D4" w:rsidRPr="0059018A" w:rsidRDefault="00D059D4" w:rsidP="00D059D4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Kontrollkästchen10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32"/>
      <w:r w:rsidRPr="0059018A">
        <w:rPr>
          <w:sz w:val="18"/>
          <w:szCs w:val="18"/>
        </w:rPr>
        <w:t xml:space="preserve"> Programmablauf angefügt</w:t>
      </w:r>
    </w:p>
    <w:p w14:paraId="31F41C3A" w14:textId="77777777" w:rsidR="00D059D4" w:rsidRDefault="00D059D4" w:rsidP="00D059D4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Kontrollkästchen11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33"/>
      <w:r w:rsidRPr="0059018A">
        <w:rPr>
          <w:sz w:val="18"/>
          <w:szCs w:val="18"/>
        </w:rPr>
        <w:t xml:space="preserve"> Mittelnachweis angefügt</w:t>
      </w:r>
    </w:p>
    <w:p w14:paraId="7CEBBC87" w14:textId="77777777" w:rsidR="0077059F" w:rsidRPr="0059018A" w:rsidRDefault="0077059F" w:rsidP="00D059D4">
      <w:pPr>
        <w:pStyle w:val="Listenabsatz1"/>
        <w:ind w:left="0"/>
        <w:rPr>
          <w:sz w:val="18"/>
          <w:szCs w:val="18"/>
        </w:rPr>
      </w:pPr>
      <w:r>
        <w:rPr>
          <w:sz w:val="18"/>
          <w:szCs w:val="18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Kontrollkästchen12"/>
      <w:r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bookmarkEnd w:id="34"/>
      <w:r>
        <w:rPr>
          <w:sz w:val="18"/>
          <w:szCs w:val="18"/>
        </w:rPr>
        <w:t xml:space="preserve"> Berichte aus Gemeindebrief, Presse etc.</w:t>
      </w:r>
    </w:p>
    <w:p w14:paraId="7AAC709D" w14:textId="77777777" w:rsidR="00D059D4" w:rsidRDefault="008D7E33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Kontrollkästchen13"/>
      <w:r>
        <w:rPr>
          <w:rFonts w:ascii="Verdana" w:hAnsi="Verdana"/>
          <w:sz w:val="18"/>
          <w:szCs w:val="18"/>
        </w:rPr>
        <w:instrText xml:space="preserve"> FORMCHECKBOX </w:instrText>
      </w:r>
      <w:r>
        <w:rPr>
          <w:rFonts w:ascii="Verdana" w:hAnsi="Verdana"/>
          <w:sz w:val="18"/>
          <w:szCs w:val="18"/>
        </w:rPr>
      </w:r>
      <w:r>
        <w:rPr>
          <w:rFonts w:ascii="Verdana" w:hAnsi="Verdana"/>
          <w:sz w:val="18"/>
          <w:szCs w:val="18"/>
        </w:rPr>
        <w:fldChar w:fldCharType="separate"/>
      </w:r>
      <w:r>
        <w:rPr>
          <w:rFonts w:ascii="Verdana" w:hAnsi="Verdana"/>
          <w:sz w:val="18"/>
          <w:szCs w:val="18"/>
        </w:rPr>
        <w:fldChar w:fldCharType="end"/>
      </w:r>
      <w:bookmarkEnd w:id="35"/>
      <w:r>
        <w:rPr>
          <w:rFonts w:ascii="Verdana" w:hAnsi="Verdana"/>
          <w:sz w:val="18"/>
          <w:szCs w:val="18"/>
        </w:rPr>
        <w:t xml:space="preserve"> </w:t>
      </w:r>
      <w:bookmarkStart w:id="36" w:name="Text241"/>
      <w:r>
        <w:rPr>
          <w:rFonts w:ascii="Verdana" w:hAnsi="Verdana"/>
          <w:sz w:val="18"/>
          <w:szCs w:val="18"/>
        </w:rPr>
        <w:fldChar w:fldCharType="begin">
          <w:ffData>
            <w:name w:val="Text241"/>
            <w:enabled/>
            <w:calcOnExit w:val="0"/>
            <w:textInput/>
          </w:ffData>
        </w:fldChar>
      </w:r>
      <w:r>
        <w:rPr>
          <w:rFonts w:ascii="Verdana" w:hAnsi="Verdana"/>
          <w:sz w:val="18"/>
          <w:szCs w:val="18"/>
        </w:rPr>
        <w:instrText xml:space="preserve"> FORMTEXT </w:instrText>
      </w:r>
      <w:r>
        <w:rPr>
          <w:rFonts w:ascii="Verdana" w:hAnsi="Verdana"/>
          <w:sz w:val="18"/>
          <w:szCs w:val="18"/>
        </w:rPr>
      </w:r>
      <w:r>
        <w:rPr>
          <w:rFonts w:ascii="Verdana" w:hAnsi="Verdana"/>
          <w:sz w:val="18"/>
          <w:szCs w:val="18"/>
        </w:rPr>
        <w:fldChar w:fldCharType="separate"/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sz w:val="18"/>
          <w:szCs w:val="18"/>
        </w:rPr>
        <w:fldChar w:fldCharType="end"/>
      </w:r>
      <w:bookmarkEnd w:id="36"/>
    </w:p>
    <w:p w14:paraId="446934B1" w14:textId="77777777" w:rsidR="008D7E33" w:rsidRDefault="008D7E33">
      <w:pPr>
        <w:rPr>
          <w:rFonts w:ascii="Verdana" w:hAnsi="Verdana"/>
          <w:sz w:val="18"/>
          <w:szCs w:val="18"/>
        </w:rPr>
      </w:pPr>
    </w:p>
    <w:p w14:paraId="1317354F" w14:textId="77777777" w:rsidR="008D7E33" w:rsidRDefault="008D7E33">
      <w:pPr>
        <w:rPr>
          <w:rFonts w:ascii="Verdana" w:hAnsi="Verdana"/>
          <w:sz w:val="18"/>
          <w:szCs w:val="18"/>
        </w:rPr>
      </w:pPr>
    </w:p>
    <w:p w14:paraId="7C64C45A" w14:textId="77777777" w:rsidR="00D73EB7" w:rsidRDefault="00D73EB7">
      <w:pPr>
        <w:rPr>
          <w:rFonts w:ascii="Verdana" w:hAnsi="Verdana"/>
          <w:sz w:val="18"/>
          <w:szCs w:val="18"/>
        </w:rPr>
      </w:pPr>
    </w:p>
    <w:p w14:paraId="40CDBACA" w14:textId="77777777" w:rsidR="00D73EB7" w:rsidRDefault="00D73EB7">
      <w:pPr>
        <w:rPr>
          <w:rFonts w:ascii="Verdana" w:hAnsi="Verdana"/>
          <w:sz w:val="18"/>
          <w:szCs w:val="18"/>
        </w:rPr>
      </w:pPr>
    </w:p>
    <w:p w14:paraId="2F83A83B" w14:textId="77777777" w:rsidR="008D7E33" w:rsidRDefault="008D7E33">
      <w:pPr>
        <w:rPr>
          <w:rFonts w:ascii="Verdana" w:hAnsi="Verdana"/>
          <w:sz w:val="18"/>
          <w:szCs w:val="18"/>
        </w:rPr>
      </w:pPr>
    </w:p>
    <w:p w14:paraId="68D9B8E5" w14:textId="77777777" w:rsidR="00D73EB7" w:rsidRPr="00D43FAD" w:rsidRDefault="00D73EB7" w:rsidP="00D73EB7">
      <w:pPr>
        <w:tabs>
          <w:tab w:val="left" w:pos="1418"/>
        </w:tabs>
        <w:ind w:left="1418" w:hanging="1418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fldChar w:fldCharType="begin">
          <w:ffData>
            <w:name w:val="Text213"/>
            <w:enabled/>
            <w:calcOnExit w:val="0"/>
            <w:textInput>
              <w:maxLength w:val="10"/>
            </w:textInput>
          </w:ffData>
        </w:fldChar>
      </w:r>
      <w:r>
        <w:rPr>
          <w:rFonts w:ascii="Verdana" w:hAnsi="Verdana"/>
          <w:sz w:val="18"/>
          <w:szCs w:val="18"/>
        </w:rPr>
        <w:instrText xml:space="preserve"> FORMTEXT </w:instrText>
      </w:r>
      <w:r>
        <w:rPr>
          <w:rFonts w:ascii="Verdana" w:hAnsi="Verdana"/>
          <w:sz w:val="18"/>
          <w:szCs w:val="18"/>
        </w:rPr>
      </w:r>
      <w:r>
        <w:rPr>
          <w:rFonts w:ascii="Verdana" w:hAnsi="Verdana"/>
          <w:sz w:val="18"/>
          <w:szCs w:val="18"/>
        </w:rPr>
        <w:fldChar w:fldCharType="separate"/>
      </w:r>
      <w:r w:rsidR="00573E9D">
        <w:rPr>
          <w:rFonts w:ascii="Verdana" w:hAnsi="Verdana"/>
          <w:sz w:val="18"/>
          <w:szCs w:val="18"/>
        </w:rPr>
        <w:t> </w:t>
      </w:r>
      <w:r w:rsidR="00573E9D">
        <w:rPr>
          <w:rFonts w:ascii="Verdana" w:hAnsi="Verdana"/>
          <w:sz w:val="18"/>
          <w:szCs w:val="18"/>
        </w:rPr>
        <w:t> </w:t>
      </w:r>
      <w:r w:rsidR="00573E9D">
        <w:rPr>
          <w:rFonts w:ascii="Verdana" w:hAnsi="Verdana"/>
          <w:sz w:val="18"/>
          <w:szCs w:val="18"/>
        </w:rPr>
        <w:t> </w:t>
      </w:r>
      <w:r w:rsidR="00573E9D">
        <w:rPr>
          <w:rFonts w:ascii="Verdana" w:hAnsi="Verdana"/>
          <w:sz w:val="18"/>
          <w:szCs w:val="18"/>
        </w:rPr>
        <w:t> </w:t>
      </w:r>
      <w:r w:rsidR="00573E9D">
        <w:rPr>
          <w:rFonts w:ascii="Verdana" w:hAnsi="Verdana"/>
          <w:sz w:val="18"/>
          <w:szCs w:val="18"/>
        </w:rPr>
        <w:t> </w:t>
      </w:r>
      <w:r>
        <w:rPr>
          <w:rFonts w:ascii="Verdana" w:hAnsi="Verdana"/>
          <w:sz w:val="18"/>
          <w:szCs w:val="18"/>
        </w:rPr>
        <w:fldChar w:fldCharType="end"/>
      </w:r>
      <w:r>
        <w:rPr>
          <w:rFonts w:ascii="Verdana" w:hAnsi="Verdana"/>
          <w:sz w:val="18"/>
          <w:szCs w:val="18"/>
        </w:rPr>
        <w:tab/>
      </w:r>
      <w:bookmarkStart w:id="37" w:name="Text245"/>
      <w:r>
        <w:rPr>
          <w:rFonts w:ascii="Verdana" w:hAnsi="Verdana"/>
          <w:sz w:val="18"/>
          <w:szCs w:val="18"/>
        </w:rPr>
        <w:fldChar w:fldCharType="begin">
          <w:ffData>
            <w:name w:val="Text245"/>
            <w:enabled/>
            <w:calcOnExit w:val="0"/>
            <w:textInput/>
          </w:ffData>
        </w:fldChar>
      </w:r>
      <w:r>
        <w:rPr>
          <w:rFonts w:ascii="Verdana" w:hAnsi="Verdana"/>
          <w:sz w:val="18"/>
          <w:szCs w:val="18"/>
        </w:rPr>
        <w:instrText xml:space="preserve"> FORMTEXT </w:instrText>
      </w:r>
      <w:r>
        <w:rPr>
          <w:rFonts w:ascii="Verdana" w:hAnsi="Verdana"/>
          <w:sz w:val="18"/>
          <w:szCs w:val="18"/>
        </w:rPr>
      </w:r>
      <w:r>
        <w:rPr>
          <w:rFonts w:ascii="Verdana" w:hAnsi="Verdana"/>
          <w:sz w:val="18"/>
          <w:szCs w:val="18"/>
        </w:rPr>
        <w:fldChar w:fldCharType="separate"/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sz w:val="18"/>
          <w:szCs w:val="18"/>
        </w:rPr>
        <w:fldChar w:fldCharType="end"/>
      </w:r>
      <w:bookmarkEnd w:id="37"/>
    </w:p>
    <w:p w14:paraId="039724C1" w14:textId="77777777" w:rsidR="00D73EB7" w:rsidRDefault="00D73EB7" w:rsidP="00D73EB7">
      <w:pPr>
        <w:tabs>
          <w:tab w:val="left" w:pos="1418"/>
        </w:tabs>
        <w:rPr>
          <w:rFonts w:ascii="Verdana" w:hAnsi="Verdana"/>
          <w:sz w:val="18"/>
          <w:szCs w:val="18"/>
        </w:rPr>
      </w:pPr>
      <w:r w:rsidRPr="00D43FAD">
        <w:rPr>
          <w:rFonts w:ascii="Verdana" w:hAnsi="Verdana"/>
          <w:sz w:val="18"/>
          <w:szCs w:val="18"/>
        </w:rPr>
        <w:t>Datum</w:t>
      </w:r>
      <w:r w:rsidRPr="00D43FAD"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>Unterschrift</w:t>
      </w:r>
    </w:p>
    <w:sectPr w:rsidR="00D73EB7" w:rsidSect="008A3B1D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670" w:right="1361" w:bottom="1701" w:left="147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1B5B1C" w14:textId="77777777" w:rsidR="002052EE" w:rsidRDefault="002052EE">
      <w:r>
        <w:separator/>
      </w:r>
    </w:p>
  </w:endnote>
  <w:endnote w:type="continuationSeparator" w:id="0">
    <w:p w14:paraId="2E48986B" w14:textId="77777777" w:rsidR="002052EE" w:rsidRDefault="00205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1574D" w14:textId="77777777" w:rsidR="00B94CE6" w:rsidRDefault="00B94CE6" w:rsidP="009C1F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3CEEA49" w14:textId="77777777" w:rsidR="00B94CE6" w:rsidRDefault="00B94CE6" w:rsidP="00FE0479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CB61F" w14:textId="3385E538" w:rsidR="008A3B1D" w:rsidRDefault="008A3B1D" w:rsidP="008A3B1D">
    <w:pPr>
      <w:jc w:val="center"/>
      <w:rPr>
        <w:rFonts w:ascii="Verdana" w:hAnsi="Verdana"/>
        <w:sz w:val="14"/>
        <w:szCs w:val="14"/>
      </w:rPr>
    </w:pPr>
    <w:r>
      <w:rPr>
        <w:rFonts w:ascii="Verdana" w:hAnsi="Verdana"/>
        <w:sz w:val="14"/>
        <w:szCs w:val="14"/>
      </w:rPr>
      <w:t>Ev.-luth. Missionswerk in Niedersachsen</w:t>
    </w:r>
  </w:p>
  <w:p w14:paraId="139387E6" w14:textId="06ED286D" w:rsidR="008A3B1D" w:rsidRDefault="008A3B1D" w:rsidP="008A3B1D">
    <w:pPr>
      <w:autoSpaceDE w:val="0"/>
      <w:autoSpaceDN w:val="0"/>
      <w:ind w:left="2832"/>
      <w:rPr>
        <w:rFonts w:ascii="Verdana" w:hAnsi="Verdana"/>
        <w:sz w:val="14"/>
        <w:szCs w:val="14"/>
      </w:rPr>
    </w:pPr>
    <w:r>
      <w:rPr>
        <w:rFonts w:ascii="Verdana" w:hAnsi="Verdana"/>
        <w:sz w:val="14"/>
        <w:szCs w:val="14"/>
      </w:rPr>
      <w:t>Georg-Haccius-Straße 9, 29320 Hermannsburg</w:t>
    </w:r>
  </w:p>
  <w:p w14:paraId="1DD144B8" w14:textId="0DA7CE6F" w:rsidR="008A3B1D" w:rsidRDefault="008A3B1D" w:rsidP="008A3B1D">
    <w:pPr>
      <w:pStyle w:val="Listenabsatz"/>
      <w:ind w:left="1428" w:firstLine="696"/>
      <w:rPr>
        <w:rFonts w:ascii="Verdana" w:hAnsi="Verdana"/>
        <w:sz w:val="14"/>
        <w:szCs w:val="14"/>
      </w:rPr>
    </w:pPr>
    <w:r>
      <w:rPr>
        <w:rFonts w:ascii="Verdana" w:hAnsi="Verdana"/>
        <w:sz w:val="14"/>
        <w:szCs w:val="14"/>
      </w:rPr>
      <w:t xml:space="preserve">Telefon +49 (0)5052 69-0. Fax +49 (0)5052 69222, E-Mail </w:t>
    </w:r>
    <w:hyperlink r:id="rId1" w:history="1">
      <w:r>
        <w:rPr>
          <w:rStyle w:val="Hyperlink"/>
          <w:rFonts w:ascii="Verdana" w:hAnsi="Verdana"/>
          <w:sz w:val="14"/>
          <w:szCs w:val="14"/>
        </w:rPr>
        <w:t>mail@elm-mission.net</w:t>
      </w:r>
    </w:hyperlink>
  </w:p>
  <w:p w14:paraId="0046093C" w14:textId="77777777" w:rsidR="008A3B1D" w:rsidRDefault="008A3B1D" w:rsidP="008A3B1D">
    <w:pPr>
      <w:jc w:val="center"/>
      <w:rPr>
        <w:rFonts w:ascii="Trebuchet MS" w:hAnsi="Trebuchet MS"/>
        <w:sz w:val="22"/>
        <w:szCs w:val="22"/>
      </w:rPr>
    </w:pPr>
  </w:p>
  <w:p w14:paraId="1C7CF3E4" w14:textId="10AE367B" w:rsidR="00B94CE6" w:rsidRPr="008A3B1D" w:rsidRDefault="00B94CE6" w:rsidP="008A3B1D">
    <w:pPr>
      <w:pStyle w:val="Fuzeil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BEBB8" w14:textId="77777777" w:rsidR="00645915" w:rsidRDefault="00645915" w:rsidP="00AE5B08">
    <w:pPr>
      <w:autoSpaceDE w:val="0"/>
      <w:autoSpaceDN w:val="0"/>
      <w:ind w:left="2832"/>
      <w:rPr>
        <w:rFonts w:ascii="Verdana" w:hAnsi="Verdana"/>
        <w:sz w:val="14"/>
        <w:szCs w:val="14"/>
      </w:rPr>
    </w:pPr>
    <w:r w:rsidRPr="00645915">
      <w:rPr>
        <w:rFonts w:ascii="Verdana" w:hAnsi="Verdana"/>
        <w:sz w:val="14"/>
        <w:szCs w:val="14"/>
      </w:rPr>
      <w:t>Ev.-luth. Missionswerk in Niedersachsen,</w:t>
    </w:r>
  </w:p>
  <w:p w14:paraId="22B67C0A" w14:textId="5A9F03AE" w:rsidR="00645915" w:rsidRPr="00645915" w:rsidRDefault="00645915" w:rsidP="00AE5B08">
    <w:pPr>
      <w:autoSpaceDE w:val="0"/>
      <w:autoSpaceDN w:val="0"/>
      <w:ind w:left="2832"/>
      <w:rPr>
        <w:rFonts w:ascii="Verdana" w:hAnsi="Verdana"/>
        <w:sz w:val="14"/>
        <w:szCs w:val="14"/>
      </w:rPr>
    </w:pPr>
    <w:r w:rsidRPr="00645915">
      <w:rPr>
        <w:rFonts w:ascii="Verdana" w:hAnsi="Verdana"/>
        <w:sz w:val="14"/>
        <w:szCs w:val="14"/>
      </w:rPr>
      <w:t xml:space="preserve"> Georg-Haccius-Straße </w:t>
    </w:r>
    <w:r w:rsidR="00AE5B08" w:rsidRPr="00645915">
      <w:rPr>
        <w:rFonts w:ascii="Verdana" w:hAnsi="Verdana"/>
        <w:sz w:val="14"/>
        <w:szCs w:val="14"/>
      </w:rPr>
      <w:t>9</w:t>
    </w:r>
    <w:r w:rsidR="00AE5B08">
      <w:rPr>
        <w:rFonts w:ascii="Verdana" w:hAnsi="Verdana"/>
        <w:sz w:val="14"/>
        <w:szCs w:val="14"/>
      </w:rPr>
      <w:t>,</w:t>
    </w:r>
    <w:r w:rsidRPr="00645915">
      <w:rPr>
        <w:rFonts w:ascii="Verdana" w:hAnsi="Verdana"/>
        <w:sz w:val="14"/>
        <w:szCs w:val="14"/>
      </w:rPr>
      <w:t xml:space="preserve"> 29320 Hermannsburg</w:t>
    </w:r>
  </w:p>
  <w:p w14:paraId="4DC13D9C" w14:textId="21EB8EF7" w:rsidR="00645915" w:rsidRPr="00645915" w:rsidRDefault="00645915" w:rsidP="00AE5B08">
    <w:pPr>
      <w:pStyle w:val="Listenabsatz"/>
      <w:ind w:left="1428" w:firstLine="696"/>
      <w:rPr>
        <w:rFonts w:ascii="Verdana" w:hAnsi="Verdana"/>
        <w:sz w:val="14"/>
        <w:szCs w:val="14"/>
      </w:rPr>
    </w:pPr>
    <w:r w:rsidRPr="00645915">
      <w:rPr>
        <w:rFonts w:ascii="Verdana" w:hAnsi="Verdana"/>
        <w:sz w:val="14"/>
        <w:szCs w:val="14"/>
      </w:rPr>
      <w:t>Telefon +49 (0)5052 69-</w:t>
    </w:r>
    <w:proofErr w:type="gramStart"/>
    <w:r w:rsidRPr="00645915">
      <w:rPr>
        <w:rFonts w:ascii="Verdana" w:hAnsi="Verdana"/>
        <w:sz w:val="14"/>
        <w:szCs w:val="14"/>
      </w:rPr>
      <w:t>0 .</w:t>
    </w:r>
    <w:proofErr w:type="gramEnd"/>
    <w:r w:rsidRPr="00645915">
      <w:rPr>
        <w:rFonts w:ascii="Verdana" w:hAnsi="Verdana"/>
        <w:sz w:val="14"/>
        <w:szCs w:val="14"/>
      </w:rPr>
      <w:t xml:space="preserve"> Fax +49 (0)5052 </w:t>
    </w:r>
    <w:r w:rsidR="00AE5B08" w:rsidRPr="00645915">
      <w:rPr>
        <w:rFonts w:ascii="Verdana" w:hAnsi="Verdana"/>
        <w:sz w:val="14"/>
        <w:szCs w:val="14"/>
      </w:rPr>
      <w:t>69222</w:t>
    </w:r>
    <w:r w:rsidR="00AE5B08">
      <w:rPr>
        <w:rFonts w:ascii="Verdana" w:hAnsi="Verdana"/>
        <w:sz w:val="14"/>
        <w:szCs w:val="14"/>
      </w:rPr>
      <w:t>,</w:t>
    </w:r>
    <w:r w:rsidRPr="00645915">
      <w:rPr>
        <w:rFonts w:ascii="Verdana" w:hAnsi="Verdana"/>
        <w:sz w:val="14"/>
        <w:szCs w:val="14"/>
      </w:rPr>
      <w:t xml:space="preserve"> E-Mail </w:t>
    </w:r>
    <w:hyperlink r:id="rId1" w:history="1">
      <w:r w:rsidRPr="00645915">
        <w:rPr>
          <w:rStyle w:val="Hyperlink"/>
          <w:rFonts w:ascii="Verdana" w:hAnsi="Verdana"/>
          <w:sz w:val="14"/>
          <w:szCs w:val="14"/>
        </w:rPr>
        <w:t>mail@elm-mission.net</w:t>
      </w:r>
    </w:hyperlink>
  </w:p>
  <w:p w14:paraId="6C275DAD" w14:textId="0965696F" w:rsidR="00645915" w:rsidRPr="00645915" w:rsidRDefault="00645915" w:rsidP="00AE5B08">
    <w:pPr>
      <w:pStyle w:val="Fuzeile"/>
      <w:rPr>
        <w:rFonts w:ascii="Verdana" w:hAnsi="Verdana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0C0CE8" w14:textId="77777777" w:rsidR="002052EE" w:rsidRDefault="002052EE">
      <w:r>
        <w:separator/>
      </w:r>
    </w:p>
  </w:footnote>
  <w:footnote w:type="continuationSeparator" w:id="0">
    <w:p w14:paraId="672E7165" w14:textId="77777777" w:rsidR="002052EE" w:rsidRDefault="002052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7B40B" w14:textId="43093594" w:rsidR="00471155" w:rsidRDefault="00000000" w:rsidP="00471155">
    <w:pPr>
      <w:pStyle w:val="StandardWeb"/>
    </w:pPr>
    <w:r>
      <w:rPr>
        <w:noProof/>
      </w:rPr>
      <w:pict w14:anchorId="240731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3" o:spid="_x0000_s1039" type="#_x0000_t75" style="position:absolute;margin-left:176.8pt;margin-top:-20.8pt;width:106.3pt;height:71.5pt;z-index:5;visibility:visible;mso-wrap-style:square;mso-position-horizontal-relative:text;mso-position-vertical-relative:text;mso-width-relative:page;mso-height-relative:page">
          <v:imagedata r:id="rId1" o:title=""/>
        </v:shape>
      </w:pict>
    </w:r>
    <w:r>
      <w:rPr>
        <w:noProof/>
      </w:rPr>
      <w:pict w14:anchorId="4F17BA02">
        <v:shape id="_x0000_s1034" type="#_x0000_t75" style="position:absolute;margin-left:337.15pt;margin-top:0;width:88.4pt;height:25.65pt;z-index:-3" wrapcoords="1649 0 330 1705 495 9095 -165 17621 -165 18758 2473 19326 3957 19326 14840 18189 21600 14779 21600 4547 20446 4547 2473 0 1649 0">
          <v:imagedata r:id="rId2" o:title="LOGO ELM aktuell 4c"/>
          <w10:wrap type="tight"/>
        </v:shape>
      </w:pict>
    </w:r>
    <w:r>
      <w:rPr>
        <w:noProof/>
      </w:rPr>
      <w:pict w14:anchorId="0C846B5E">
        <v:shape id="_x0000_s1035" type="#_x0000_t75" style="position:absolute;margin-left:-6.5pt;margin-top:.2pt;width:108.3pt;height:20.1pt;z-index:-2" wrapcoords="-82 0 -82 21159 21600 21159 21600 0 -82 0">
          <v:imagedata r:id="rId3" o:title="Logo Landeskirche Hannovers"/>
          <w10:wrap type="tight"/>
        </v:shape>
      </w:pict>
    </w:r>
    <w:r w:rsidR="00471155">
      <w:tab/>
    </w:r>
  </w:p>
  <w:p w14:paraId="3EA3678F" w14:textId="67C2B9CC" w:rsidR="00B94CE6" w:rsidRDefault="00B94CE6" w:rsidP="00471155">
    <w:pPr>
      <w:pStyle w:val="Kopfzeile"/>
      <w:tabs>
        <w:tab w:val="clear" w:pos="4536"/>
        <w:tab w:val="clear" w:pos="9072"/>
        <w:tab w:val="left" w:pos="353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88F92" w14:textId="65BEB2B9" w:rsidR="00B94CE6" w:rsidRPr="00650CAF" w:rsidRDefault="00476401" w:rsidP="004A4A59">
    <w:pPr>
      <w:pStyle w:val="Kopfzeile"/>
      <w:tabs>
        <w:tab w:val="clear" w:pos="9072"/>
        <w:tab w:val="left" w:pos="4005"/>
      </w:tabs>
      <w:ind w:right="-57"/>
      <w:jc w:val="right"/>
    </w:pPr>
    <w:r>
      <w:pict w14:anchorId="438782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9pt;height:39pt">
          <v:imagedata r:id="rId1" o:title=""/>
        </v:shape>
      </w:pict>
    </w:r>
    <w:r w:rsidR="00000000">
      <w:rPr>
        <w:noProof/>
      </w:rPr>
      <w:pict w14:anchorId="5C47B5CB">
        <v:shape id="_x0000_s1032" type="#_x0000_t75" style="position:absolute;left:0;text-align:left;margin-left:2.35pt;margin-top:.2pt;width:169.25pt;height:31.45pt;z-index:-5;mso-position-horizontal-relative:text;mso-position-vertical-relative:text" wrapcoords="-82 0 -82 21159 21600 21159 21600 0 -82 0">
          <v:imagedata r:id="rId2" o:title="Logo Landeskirche Hannovers"/>
          <w10:wrap type="tight"/>
        </v:shape>
      </w:pict>
    </w:r>
    <w:r w:rsidR="00000000">
      <w:rPr>
        <w:noProof/>
      </w:rPr>
      <w:pict w14:anchorId="46160922">
        <v:shape id="_x0000_s1033" type="#_x0000_t75" style="position:absolute;left:0;text-align:left;margin-left:191.35pt;margin-top:-17.8pt;width:108pt;height:58.25pt;z-index:-4;mso-position-horizontal-relative:text;mso-position-vertical-relative:text" wrapcoords="-141 0 -141 21340 21600 21340 21600 0 -141 0">
          <v:imagedata r:id="rId3" o:title="Logo HKD"/>
          <w10:wrap type="tigh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A2E0E"/>
    <w:multiLevelType w:val="hybridMultilevel"/>
    <w:tmpl w:val="10C820C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2F74D25"/>
    <w:multiLevelType w:val="multilevel"/>
    <w:tmpl w:val="51DCED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16D63A77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1CA21BC4"/>
    <w:multiLevelType w:val="hybridMultilevel"/>
    <w:tmpl w:val="DD083A56"/>
    <w:lvl w:ilvl="0" w:tplc="14DC7D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2142F"/>
    <w:multiLevelType w:val="hybridMultilevel"/>
    <w:tmpl w:val="990AC11A"/>
    <w:lvl w:ilvl="0" w:tplc="CE74C524">
      <w:numFmt w:val="bullet"/>
      <w:lvlText w:val=""/>
      <w:lvlJc w:val="left"/>
      <w:pPr>
        <w:ind w:left="540" w:hanging="360"/>
      </w:pPr>
      <w:rPr>
        <w:rFonts w:ascii="Wingdings" w:eastAsia="Times New Roman" w:hAnsi="Wingdings" w:hint="default"/>
      </w:rPr>
    </w:lvl>
    <w:lvl w:ilvl="1" w:tplc="0407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30CC3B8F"/>
    <w:multiLevelType w:val="hybridMultilevel"/>
    <w:tmpl w:val="875A0872"/>
    <w:lvl w:ilvl="0" w:tplc="49E8CA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8F242D"/>
    <w:multiLevelType w:val="hybridMultilevel"/>
    <w:tmpl w:val="73C4A876"/>
    <w:lvl w:ilvl="0" w:tplc="F6025ADE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Univers" w:eastAsia="Times New Roman" w:hAnsi="Univer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0C6865"/>
    <w:multiLevelType w:val="multilevel"/>
    <w:tmpl w:val="51DCED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3C5E1098"/>
    <w:multiLevelType w:val="multilevel"/>
    <w:tmpl w:val="E03A9D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487C0EA0"/>
    <w:multiLevelType w:val="multilevel"/>
    <w:tmpl w:val="F4E0B9C8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593"/>
        </w:tabs>
        <w:ind w:left="1593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953"/>
        </w:tabs>
        <w:ind w:left="1953" w:hanging="2520"/>
      </w:pPr>
      <w:rPr>
        <w:rFonts w:hint="default"/>
      </w:rPr>
    </w:lvl>
  </w:abstractNum>
  <w:abstractNum w:abstractNumId="10" w15:restartNumberingAfterBreak="0">
    <w:nsid w:val="4C970216"/>
    <w:multiLevelType w:val="hybridMultilevel"/>
    <w:tmpl w:val="6C64B0B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51904614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55362F93"/>
    <w:multiLevelType w:val="multilevel"/>
    <w:tmpl w:val="51DCED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7D840B6D"/>
    <w:multiLevelType w:val="hybridMultilevel"/>
    <w:tmpl w:val="EA02ED5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861046394">
    <w:abstractNumId w:val="2"/>
  </w:num>
  <w:num w:numId="2" w16cid:durableId="1694529562">
    <w:abstractNumId w:val="1"/>
  </w:num>
  <w:num w:numId="3" w16cid:durableId="851534113">
    <w:abstractNumId w:val="12"/>
  </w:num>
  <w:num w:numId="4" w16cid:durableId="2124372885">
    <w:abstractNumId w:val="11"/>
  </w:num>
  <w:num w:numId="5" w16cid:durableId="644509686">
    <w:abstractNumId w:val="7"/>
  </w:num>
  <w:num w:numId="6" w16cid:durableId="1566839261">
    <w:abstractNumId w:val="8"/>
  </w:num>
  <w:num w:numId="7" w16cid:durableId="200213550">
    <w:abstractNumId w:val="9"/>
  </w:num>
  <w:num w:numId="8" w16cid:durableId="1339111994">
    <w:abstractNumId w:val="3"/>
  </w:num>
  <w:num w:numId="9" w16cid:durableId="1458180326">
    <w:abstractNumId w:val="5"/>
  </w:num>
  <w:num w:numId="10" w16cid:durableId="1189028600">
    <w:abstractNumId w:val="6"/>
  </w:num>
  <w:num w:numId="11" w16cid:durableId="48509879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662948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1543666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566126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4m631B+um55ltBmUnVUX+dBuMymu10UoCAU4glYk3r0Q8pi+KKzpeQfr9O4tfCdiCUPAaB8O2KFDMtV7O40YSw==" w:salt="N1bcfKa/XBmoyvgjioPCBQ=="/>
  <w:defaultTabStop w:val="709"/>
  <w:autoHyphenation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713D3"/>
    <w:rsid w:val="00000C7F"/>
    <w:rsid w:val="00000C94"/>
    <w:rsid w:val="00014693"/>
    <w:rsid w:val="0002297C"/>
    <w:rsid w:val="00042DAB"/>
    <w:rsid w:val="0005496A"/>
    <w:rsid w:val="00055F5E"/>
    <w:rsid w:val="000603B0"/>
    <w:rsid w:val="0006278B"/>
    <w:rsid w:val="00064BC8"/>
    <w:rsid w:val="00074C7E"/>
    <w:rsid w:val="000758C7"/>
    <w:rsid w:val="00080355"/>
    <w:rsid w:val="00081C92"/>
    <w:rsid w:val="000826CB"/>
    <w:rsid w:val="00083391"/>
    <w:rsid w:val="00083928"/>
    <w:rsid w:val="00084F09"/>
    <w:rsid w:val="00092B2D"/>
    <w:rsid w:val="00093980"/>
    <w:rsid w:val="000A24EB"/>
    <w:rsid w:val="000B6368"/>
    <w:rsid w:val="000D142B"/>
    <w:rsid w:val="000D608F"/>
    <w:rsid w:val="000E3D31"/>
    <w:rsid w:val="000F5B61"/>
    <w:rsid w:val="00110274"/>
    <w:rsid w:val="00116F98"/>
    <w:rsid w:val="001227D8"/>
    <w:rsid w:val="00133CB8"/>
    <w:rsid w:val="001500DB"/>
    <w:rsid w:val="001534BE"/>
    <w:rsid w:val="00154650"/>
    <w:rsid w:val="00162FEC"/>
    <w:rsid w:val="00171225"/>
    <w:rsid w:val="0018301A"/>
    <w:rsid w:val="00183F72"/>
    <w:rsid w:val="0018602D"/>
    <w:rsid w:val="001929A2"/>
    <w:rsid w:val="00193BB1"/>
    <w:rsid w:val="00195335"/>
    <w:rsid w:val="00196030"/>
    <w:rsid w:val="0019702E"/>
    <w:rsid w:val="001A35DE"/>
    <w:rsid w:val="001B059C"/>
    <w:rsid w:val="001B3226"/>
    <w:rsid w:val="001B765C"/>
    <w:rsid w:val="001C161C"/>
    <w:rsid w:val="001C3A82"/>
    <w:rsid w:val="001D199E"/>
    <w:rsid w:val="001D4052"/>
    <w:rsid w:val="001D462E"/>
    <w:rsid w:val="001E6441"/>
    <w:rsid w:val="001F6BB4"/>
    <w:rsid w:val="00200AA3"/>
    <w:rsid w:val="002045FA"/>
    <w:rsid w:val="002046E6"/>
    <w:rsid w:val="002052EE"/>
    <w:rsid w:val="00210E90"/>
    <w:rsid w:val="0021152D"/>
    <w:rsid w:val="00212A3E"/>
    <w:rsid w:val="00214DB0"/>
    <w:rsid w:val="00221EB8"/>
    <w:rsid w:val="0022529B"/>
    <w:rsid w:val="00231ADF"/>
    <w:rsid w:val="0023573F"/>
    <w:rsid w:val="00247632"/>
    <w:rsid w:val="00250321"/>
    <w:rsid w:val="00254587"/>
    <w:rsid w:val="002577BE"/>
    <w:rsid w:val="00257A4E"/>
    <w:rsid w:val="00260DD5"/>
    <w:rsid w:val="00261DE8"/>
    <w:rsid w:val="002846E5"/>
    <w:rsid w:val="00284D8D"/>
    <w:rsid w:val="002855DE"/>
    <w:rsid w:val="00291794"/>
    <w:rsid w:val="002920ED"/>
    <w:rsid w:val="00293A5D"/>
    <w:rsid w:val="00295E2C"/>
    <w:rsid w:val="002A34A7"/>
    <w:rsid w:val="002B5924"/>
    <w:rsid w:val="002B777E"/>
    <w:rsid w:val="002C1F3C"/>
    <w:rsid w:val="002C51AC"/>
    <w:rsid w:val="002C6C9B"/>
    <w:rsid w:val="002D2D04"/>
    <w:rsid w:val="002D30FB"/>
    <w:rsid w:val="002D70BD"/>
    <w:rsid w:val="002D7A16"/>
    <w:rsid w:val="002E0D99"/>
    <w:rsid w:val="002E1EBF"/>
    <w:rsid w:val="002E3965"/>
    <w:rsid w:val="002F148D"/>
    <w:rsid w:val="002F7263"/>
    <w:rsid w:val="00302429"/>
    <w:rsid w:val="003028CD"/>
    <w:rsid w:val="0031265A"/>
    <w:rsid w:val="0034185E"/>
    <w:rsid w:val="0034550C"/>
    <w:rsid w:val="00346BCE"/>
    <w:rsid w:val="00353BAE"/>
    <w:rsid w:val="00354A0A"/>
    <w:rsid w:val="0035714E"/>
    <w:rsid w:val="00367653"/>
    <w:rsid w:val="00367C70"/>
    <w:rsid w:val="00386A52"/>
    <w:rsid w:val="00387EB3"/>
    <w:rsid w:val="00390EA2"/>
    <w:rsid w:val="00397B21"/>
    <w:rsid w:val="003A2761"/>
    <w:rsid w:val="003A4391"/>
    <w:rsid w:val="003B5175"/>
    <w:rsid w:val="003B5C90"/>
    <w:rsid w:val="003B5ED1"/>
    <w:rsid w:val="003C1B60"/>
    <w:rsid w:val="003C3D76"/>
    <w:rsid w:val="003D45C8"/>
    <w:rsid w:val="003E5882"/>
    <w:rsid w:val="003F5C34"/>
    <w:rsid w:val="0040039C"/>
    <w:rsid w:val="0040326D"/>
    <w:rsid w:val="00405843"/>
    <w:rsid w:val="004076B4"/>
    <w:rsid w:val="00412F30"/>
    <w:rsid w:val="00415010"/>
    <w:rsid w:val="00426211"/>
    <w:rsid w:val="00437043"/>
    <w:rsid w:val="004474A8"/>
    <w:rsid w:val="0045197D"/>
    <w:rsid w:val="00461195"/>
    <w:rsid w:val="00471155"/>
    <w:rsid w:val="00476257"/>
    <w:rsid w:val="00476401"/>
    <w:rsid w:val="0047664C"/>
    <w:rsid w:val="004766A2"/>
    <w:rsid w:val="0047795D"/>
    <w:rsid w:val="00477C52"/>
    <w:rsid w:val="0048416F"/>
    <w:rsid w:val="004908F2"/>
    <w:rsid w:val="0049448D"/>
    <w:rsid w:val="00496238"/>
    <w:rsid w:val="004A3873"/>
    <w:rsid w:val="004A4A59"/>
    <w:rsid w:val="004A5BE4"/>
    <w:rsid w:val="004B1B88"/>
    <w:rsid w:val="004C3B5E"/>
    <w:rsid w:val="004C3F97"/>
    <w:rsid w:val="004C7489"/>
    <w:rsid w:val="004D4B13"/>
    <w:rsid w:val="004E1A8D"/>
    <w:rsid w:val="004E225C"/>
    <w:rsid w:val="004E4A6E"/>
    <w:rsid w:val="004E543A"/>
    <w:rsid w:val="004F3BD3"/>
    <w:rsid w:val="004F3C25"/>
    <w:rsid w:val="00502970"/>
    <w:rsid w:val="00504ED2"/>
    <w:rsid w:val="00524090"/>
    <w:rsid w:val="005241AC"/>
    <w:rsid w:val="00532A37"/>
    <w:rsid w:val="0054568E"/>
    <w:rsid w:val="00546C1C"/>
    <w:rsid w:val="00550708"/>
    <w:rsid w:val="005517D0"/>
    <w:rsid w:val="00556A06"/>
    <w:rsid w:val="0056190C"/>
    <w:rsid w:val="00562A53"/>
    <w:rsid w:val="005658EC"/>
    <w:rsid w:val="005713D3"/>
    <w:rsid w:val="00573E9D"/>
    <w:rsid w:val="00577458"/>
    <w:rsid w:val="0058339B"/>
    <w:rsid w:val="005876FA"/>
    <w:rsid w:val="00587E3D"/>
    <w:rsid w:val="0059018A"/>
    <w:rsid w:val="00593433"/>
    <w:rsid w:val="005A0DE4"/>
    <w:rsid w:val="005A67B0"/>
    <w:rsid w:val="005B1906"/>
    <w:rsid w:val="005B2E16"/>
    <w:rsid w:val="005B50CF"/>
    <w:rsid w:val="005C2A22"/>
    <w:rsid w:val="005D5148"/>
    <w:rsid w:val="005E3A9C"/>
    <w:rsid w:val="005F068B"/>
    <w:rsid w:val="005F4528"/>
    <w:rsid w:val="00602E6C"/>
    <w:rsid w:val="00610611"/>
    <w:rsid w:val="00614383"/>
    <w:rsid w:val="00617298"/>
    <w:rsid w:val="00621BC0"/>
    <w:rsid w:val="006224BE"/>
    <w:rsid w:val="00622ADB"/>
    <w:rsid w:val="00623C35"/>
    <w:rsid w:val="0062519D"/>
    <w:rsid w:val="00632EE3"/>
    <w:rsid w:val="0063516B"/>
    <w:rsid w:val="00645915"/>
    <w:rsid w:val="00650CAF"/>
    <w:rsid w:val="00655C14"/>
    <w:rsid w:val="00656535"/>
    <w:rsid w:val="00670CD9"/>
    <w:rsid w:val="00674718"/>
    <w:rsid w:val="006810CD"/>
    <w:rsid w:val="006829F4"/>
    <w:rsid w:val="0068329C"/>
    <w:rsid w:val="006832A6"/>
    <w:rsid w:val="006876E9"/>
    <w:rsid w:val="00690AE5"/>
    <w:rsid w:val="00696459"/>
    <w:rsid w:val="00697E20"/>
    <w:rsid w:val="00697E69"/>
    <w:rsid w:val="006B3D53"/>
    <w:rsid w:val="006C3F46"/>
    <w:rsid w:val="006C493E"/>
    <w:rsid w:val="006D03AF"/>
    <w:rsid w:val="006D3CAF"/>
    <w:rsid w:val="006D6B26"/>
    <w:rsid w:val="006E2A97"/>
    <w:rsid w:val="006F0BD9"/>
    <w:rsid w:val="006F2E22"/>
    <w:rsid w:val="006F5EC2"/>
    <w:rsid w:val="007031E5"/>
    <w:rsid w:val="007047C2"/>
    <w:rsid w:val="0070676F"/>
    <w:rsid w:val="0072234E"/>
    <w:rsid w:val="0073284F"/>
    <w:rsid w:val="00740865"/>
    <w:rsid w:val="00746CA3"/>
    <w:rsid w:val="007530BB"/>
    <w:rsid w:val="00755C4B"/>
    <w:rsid w:val="00762C70"/>
    <w:rsid w:val="007645E2"/>
    <w:rsid w:val="0077059F"/>
    <w:rsid w:val="007743C2"/>
    <w:rsid w:val="00774674"/>
    <w:rsid w:val="007752E4"/>
    <w:rsid w:val="007753A7"/>
    <w:rsid w:val="00775C60"/>
    <w:rsid w:val="00784174"/>
    <w:rsid w:val="007915BB"/>
    <w:rsid w:val="007978A0"/>
    <w:rsid w:val="007A0B51"/>
    <w:rsid w:val="007A7F65"/>
    <w:rsid w:val="007B0709"/>
    <w:rsid w:val="007B3CD5"/>
    <w:rsid w:val="007B4553"/>
    <w:rsid w:val="007C0402"/>
    <w:rsid w:val="007C146A"/>
    <w:rsid w:val="007E0715"/>
    <w:rsid w:val="007E1CC1"/>
    <w:rsid w:val="007E5A55"/>
    <w:rsid w:val="007F0F39"/>
    <w:rsid w:val="007F23EA"/>
    <w:rsid w:val="007F4FB1"/>
    <w:rsid w:val="00806333"/>
    <w:rsid w:val="00806DE8"/>
    <w:rsid w:val="008120F6"/>
    <w:rsid w:val="0081221A"/>
    <w:rsid w:val="00813B45"/>
    <w:rsid w:val="00816450"/>
    <w:rsid w:val="0081649B"/>
    <w:rsid w:val="008272F3"/>
    <w:rsid w:val="0083057F"/>
    <w:rsid w:val="00830A62"/>
    <w:rsid w:val="008404DE"/>
    <w:rsid w:val="00840B8C"/>
    <w:rsid w:val="00843379"/>
    <w:rsid w:val="00843540"/>
    <w:rsid w:val="00845889"/>
    <w:rsid w:val="008458FE"/>
    <w:rsid w:val="008544B5"/>
    <w:rsid w:val="00867768"/>
    <w:rsid w:val="00875DE0"/>
    <w:rsid w:val="0087620E"/>
    <w:rsid w:val="00893064"/>
    <w:rsid w:val="008A037C"/>
    <w:rsid w:val="008A11EB"/>
    <w:rsid w:val="008A3B1D"/>
    <w:rsid w:val="008B76DF"/>
    <w:rsid w:val="008B7C4B"/>
    <w:rsid w:val="008C37A4"/>
    <w:rsid w:val="008D300D"/>
    <w:rsid w:val="008D3DFC"/>
    <w:rsid w:val="008D7E33"/>
    <w:rsid w:val="008E1938"/>
    <w:rsid w:val="008E6750"/>
    <w:rsid w:val="008F0E80"/>
    <w:rsid w:val="00902130"/>
    <w:rsid w:val="00905473"/>
    <w:rsid w:val="0090721B"/>
    <w:rsid w:val="00907CF6"/>
    <w:rsid w:val="00915E8C"/>
    <w:rsid w:val="00926068"/>
    <w:rsid w:val="00927327"/>
    <w:rsid w:val="00931086"/>
    <w:rsid w:val="009312A7"/>
    <w:rsid w:val="00933C00"/>
    <w:rsid w:val="00935336"/>
    <w:rsid w:val="00946594"/>
    <w:rsid w:val="00964A21"/>
    <w:rsid w:val="00965693"/>
    <w:rsid w:val="00965A56"/>
    <w:rsid w:val="009751E2"/>
    <w:rsid w:val="009825D5"/>
    <w:rsid w:val="009943A1"/>
    <w:rsid w:val="009B2517"/>
    <w:rsid w:val="009B5049"/>
    <w:rsid w:val="009B6F54"/>
    <w:rsid w:val="009C1BB5"/>
    <w:rsid w:val="009C1F7F"/>
    <w:rsid w:val="009D4A9F"/>
    <w:rsid w:val="009D6249"/>
    <w:rsid w:val="009E027D"/>
    <w:rsid w:val="009E24F4"/>
    <w:rsid w:val="009F22A1"/>
    <w:rsid w:val="009F2836"/>
    <w:rsid w:val="009F2FED"/>
    <w:rsid w:val="009F3E37"/>
    <w:rsid w:val="00A00B99"/>
    <w:rsid w:val="00A02E5A"/>
    <w:rsid w:val="00A1057E"/>
    <w:rsid w:val="00A14A3A"/>
    <w:rsid w:val="00A16EF3"/>
    <w:rsid w:val="00A32A74"/>
    <w:rsid w:val="00A354D9"/>
    <w:rsid w:val="00A3554A"/>
    <w:rsid w:val="00A35AA8"/>
    <w:rsid w:val="00A44EF3"/>
    <w:rsid w:val="00A464DE"/>
    <w:rsid w:val="00A665FD"/>
    <w:rsid w:val="00A717D4"/>
    <w:rsid w:val="00A73221"/>
    <w:rsid w:val="00A74ED4"/>
    <w:rsid w:val="00A80257"/>
    <w:rsid w:val="00A8259F"/>
    <w:rsid w:val="00A8475B"/>
    <w:rsid w:val="00A86FAF"/>
    <w:rsid w:val="00A95958"/>
    <w:rsid w:val="00A95CF7"/>
    <w:rsid w:val="00A97DFA"/>
    <w:rsid w:val="00AA61A3"/>
    <w:rsid w:val="00AC0C67"/>
    <w:rsid w:val="00AC250E"/>
    <w:rsid w:val="00AC761E"/>
    <w:rsid w:val="00AD0E57"/>
    <w:rsid w:val="00AD1E42"/>
    <w:rsid w:val="00AD2D38"/>
    <w:rsid w:val="00AD3EB1"/>
    <w:rsid w:val="00AE185A"/>
    <w:rsid w:val="00AE5B08"/>
    <w:rsid w:val="00AF2260"/>
    <w:rsid w:val="00AF301F"/>
    <w:rsid w:val="00B036F5"/>
    <w:rsid w:val="00B05216"/>
    <w:rsid w:val="00B05EBF"/>
    <w:rsid w:val="00B06D0C"/>
    <w:rsid w:val="00B1392B"/>
    <w:rsid w:val="00B14B7E"/>
    <w:rsid w:val="00B27F74"/>
    <w:rsid w:val="00B56C04"/>
    <w:rsid w:val="00B73131"/>
    <w:rsid w:val="00B81B01"/>
    <w:rsid w:val="00B94CE6"/>
    <w:rsid w:val="00BA328E"/>
    <w:rsid w:val="00BA6612"/>
    <w:rsid w:val="00BB331E"/>
    <w:rsid w:val="00BB3C4D"/>
    <w:rsid w:val="00BC0BE3"/>
    <w:rsid w:val="00BC3FD8"/>
    <w:rsid w:val="00BC72F5"/>
    <w:rsid w:val="00BD7116"/>
    <w:rsid w:val="00BE066A"/>
    <w:rsid w:val="00BE36E8"/>
    <w:rsid w:val="00BF1F93"/>
    <w:rsid w:val="00BF2BC9"/>
    <w:rsid w:val="00BF2DB1"/>
    <w:rsid w:val="00BF43E9"/>
    <w:rsid w:val="00C058DE"/>
    <w:rsid w:val="00C12565"/>
    <w:rsid w:val="00C14273"/>
    <w:rsid w:val="00C16ADA"/>
    <w:rsid w:val="00C21165"/>
    <w:rsid w:val="00C226C6"/>
    <w:rsid w:val="00C228B8"/>
    <w:rsid w:val="00C2566B"/>
    <w:rsid w:val="00C33878"/>
    <w:rsid w:val="00C51422"/>
    <w:rsid w:val="00C5273C"/>
    <w:rsid w:val="00C52FAE"/>
    <w:rsid w:val="00C54C76"/>
    <w:rsid w:val="00C5682B"/>
    <w:rsid w:val="00C66219"/>
    <w:rsid w:val="00C739F2"/>
    <w:rsid w:val="00C73FF4"/>
    <w:rsid w:val="00C84A14"/>
    <w:rsid w:val="00C9229D"/>
    <w:rsid w:val="00C953D7"/>
    <w:rsid w:val="00CA0E92"/>
    <w:rsid w:val="00CB20AC"/>
    <w:rsid w:val="00CC7045"/>
    <w:rsid w:val="00CE1857"/>
    <w:rsid w:val="00CE1961"/>
    <w:rsid w:val="00CE2DF6"/>
    <w:rsid w:val="00CF2203"/>
    <w:rsid w:val="00CF2278"/>
    <w:rsid w:val="00CF5A9A"/>
    <w:rsid w:val="00D0355E"/>
    <w:rsid w:val="00D0385A"/>
    <w:rsid w:val="00D04BFF"/>
    <w:rsid w:val="00D04D3B"/>
    <w:rsid w:val="00D059D4"/>
    <w:rsid w:val="00D133E9"/>
    <w:rsid w:val="00D14BB2"/>
    <w:rsid w:val="00D22F3A"/>
    <w:rsid w:val="00D23845"/>
    <w:rsid w:val="00D26FBD"/>
    <w:rsid w:val="00D32A4D"/>
    <w:rsid w:val="00D339CF"/>
    <w:rsid w:val="00D33D9C"/>
    <w:rsid w:val="00D37023"/>
    <w:rsid w:val="00D41258"/>
    <w:rsid w:val="00D44168"/>
    <w:rsid w:val="00D52058"/>
    <w:rsid w:val="00D54DA7"/>
    <w:rsid w:val="00D6456D"/>
    <w:rsid w:val="00D6501D"/>
    <w:rsid w:val="00D73EB7"/>
    <w:rsid w:val="00D7423B"/>
    <w:rsid w:val="00D74EF0"/>
    <w:rsid w:val="00D76BC0"/>
    <w:rsid w:val="00D909DC"/>
    <w:rsid w:val="00D917B4"/>
    <w:rsid w:val="00D96D96"/>
    <w:rsid w:val="00DA7278"/>
    <w:rsid w:val="00DA7889"/>
    <w:rsid w:val="00DB5F47"/>
    <w:rsid w:val="00DB73FF"/>
    <w:rsid w:val="00DB7654"/>
    <w:rsid w:val="00DC4737"/>
    <w:rsid w:val="00DD0541"/>
    <w:rsid w:val="00DD0A5D"/>
    <w:rsid w:val="00DD126F"/>
    <w:rsid w:val="00DD22DD"/>
    <w:rsid w:val="00DD4798"/>
    <w:rsid w:val="00DE3754"/>
    <w:rsid w:val="00DE4866"/>
    <w:rsid w:val="00DE7D41"/>
    <w:rsid w:val="00DF293A"/>
    <w:rsid w:val="00E02585"/>
    <w:rsid w:val="00E02F3B"/>
    <w:rsid w:val="00E20B3C"/>
    <w:rsid w:val="00E23174"/>
    <w:rsid w:val="00E24A12"/>
    <w:rsid w:val="00E267AF"/>
    <w:rsid w:val="00E26ABB"/>
    <w:rsid w:val="00E32ACE"/>
    <w:rsid w:val="00E44915"/>
    <w:rsid w:val="00E449FE"/>
    <w:rsid w:val="00E4540A"/>
    <w:rsid w:val="00E47CE1"/>
    <w:rsid w:val="00E47F06"/>
    <w:rsid w:val="00E50818"/>
    <w:rsid w:val="00E56553"/>
    <w:rsid w:val="00E613FD"/>
    <w:rsid w:val="00E65B91"/>
    <w:rsid w:val="00E72EDC"/>
    <w:rsid w:val="00E74711"/>
    <w:rsid w:val="00E77D8C"/>
    <w:rsid w:val="00E815AB"/>
    <w:rsid w:val="00E8700B"/>
    <w:rsid w:val="00E9014F"/>
    <w:rsid w:val="00EA0CA4"/>
    <w:rsid w:val="00EA3ADF"/>
    <w:rsid w:val="00EA5C12"/>
    <w:rsid w:val="00EB0EB9"/>
    <w:rsid w:val="00EB2DB7"/>
    <w:rsid w:val="00EB68DE"/>
    <w:rsid w:val="00EB6A2D"/>
    <w:rsid w:val="00EC4462"/>
    <w:rsid w:val="00EC4986"/>
    <w:rsid w:val="00EE2066"/>
    <w:rsid w:val="00EE219B"/>
    <w:rsid w:val="00EE2854"/>
    <w:rsid w:val="00EE768F"/>
    <w:rsid w:val="00EF1B1C"/>
    <w:rsid w:val="00EF672D"/>
    <w:rsid w:val="00EF72C5"/>
    <w:rsid w:val="00F03DBB"/>
    <w:rsid w:val="00F04159"/>
    <w:rsid w:val="00F076D3"/>
    <w:rsid w:val="00F27F5B"/>
    <w:rsid w:val="00F31527"/>
    <w:rsid w:val="00F33F6B"/>
    <w:rsid w:val="00F558B6"/>
    <w:rsid w:val="00F56505"/>
    <w:rsid w:val="00F622C3"/>
    <w:rsid w:val="00F62C84"/>
    <w:rsid w:val="00F63AD9"/>
    <w:rsid w:val="00F7033A"/>
    <w:rsid w:val="00F72AA3"/>
    <w:rsid w:val="00F743F4"/>
    <w:rsid w:val="00F7581F"/>
    <w:rsid w:val="00F7645E"/>
    <w:rsid w:val="00F77AEB"/>
    <w:rsid w:val="00F8374D"/>
    <w:rsid w:val="00F85CF8"/>
    <w:rsid w:val="00F9158B"/>
    <w:rsid w:val="00F96B6E"/>
    <w:rsid w:val="00F97967"/>
    <w:rsid w:val="00FA34A1"/>
    <w:rsid w:val="00FA4D04"/>
    <w:rsid w:val="00FB451B"/>
    <w:rsid w:val="00FB6A06"/>
    <w:rsid w:val="00FC269A"/>
    <w:rsid w:val="00FC32BD"/>
    <w:rsid w:val="00FD3059"/>
    <w:rsid w:val="00FD6805"/>
    <w:rsid w:val="00FD7573"/>
    <w:rsid w:val="00FE02F9"/>
    <w:rsid w:val="00FE0479"/>
    <w:rsid w:val="00FE1B87"/>
    <w:rsid w:val="00FE23CE"/>
    <w:rsid w:val="00FE4211"/>
    <w:rsid w:val="00FE481F"/>
    <w:rsid w:val="00FE58A4"/>
    <w:rsid w:val="00FE5F10"/>
    <w:rsid w:val="00FF6275"/>
    <w:rsid w:val="00FF6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85336C"/>
  <w15:chartTrackingRefBased/>
  <w15:docId w15:val="{A4ED322D-F353-428A-831A-23092C279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23845"/>
    <w:rPr>
      <w:rFonts w:ascii="Univers" w:hAnsi="Univers"/>
      <w:sz w:val="24"/>
    </w:rPr>
  </w:style>
  <w:style w:type="paragraph" w:styleId="berschrift1">
    <w:name w:val="heading 1"/>
    <w:basedOn w:val="Standard"/>
    <w:next w:val="Standard"/>
    <w:qFormat/>
    <w:rsid w:val="00A8259F"/>
    <w:pPr>
      <w:keepNext/>
      <w:numPr>
        <w:numId w:val="4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A8259F"/>
    <w:pPr>
      <w:keepNext/>
      <w:numPr>
        <w:ilvl w:val="1"/>
        <w:numId w:val="4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A8259F"/>
    <w:pPr>
      <w:keepNext/>
      <w:numPr>
        <w:ilvl w:val="2"/>
        <w:numId w:val="4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A8259F"/>
    <w:pPr>
      <w:keepNext/>
      <w:numPr>
        <w:ilvl w:val="3"/>
        <w:numId w:val="4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A8259F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A8259F"/>
    <w:pPr>
      <w:numPr>
        <w:ilvl w:val="5"/>
        <w:numId w:val="4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A8259F"/>
    <w:pPr>
      <w:numPr>
        <w:ilvl w:val="6"/>
        <w:numId w:val="4"/>
      </w:numPr>
      <w:spacing w:before="240" w:after="60"/>
      <w:outlineLvl w:val="6"/>
    </w:pPr>
    <w:rPr>
      <w:rFonts w:ascii="Times New Roman" w:hAnsi="Times New Roman"/>
      <w:szCs w:val="24"/>
    </w:rPr>
  </w:style>
  <w:style w:type="paragraph" w:styleId="berschrift8">
    <w:name w:val="heading 8"/>
    <w:basedOn w:val="Standard"/>
    <w:next w:val="Standard"/>
    <w:qFormat/>
    <w:rsid w:val="00A8259F"/>
    <w:pPr>
      <w:numPr>
        <w:ilvl w:val="7"/>
        <w:numId w:val="4"/>
      </w:num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berschrift9">
    <w:name w:val="heading 9"/>
    <w:basedOn w:val="Standard"/>
    <w:next w:val="Standard"/>
    <w:qFormat/>
    <w:rsid w:val="00A8259F"/>
    <w:pPr>
      <w:numPr>
        <w:ilvl w:val="8"/>
        <w:numId w:val="4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customStyle="1" w:styleId="ProtokollTOP">
    <w:name w:val="Protokoll TOP"/>
    <w:basedOn w:val="Standard"/>
    <w:pPr>
      <w:tabs>
        <w:tab w:val="left" w:pos="851"/>
      </w:tabs>
    </w:pPr>
  </w:style>
  <w:style w:type="paragraph" w:styleId="Textkrper-Zeileneinzug">
    <w:name w:val="Body Text Indent"/>
    <w:basedOn w:val="Standard"/>
    <w:pPr>
      <w:tabs>
        <w:tab w:val="left" w:pos="639"/>
      </w:tabs>
      <w:ind w:left="641" w:hanging="641"/>
    </w:pPr>
  </w:style>
  <w:style w:type="paragraph" w:styleId="Fuzeile">
    <w:name w:val="footer"/>
    <w:basedOn w:val="Standard"/>
    <w:rsid w:val="00C5273C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014693"/>
    <w:rPr>
      <w:rFonts w:ascii="Verdana" w:hAnsi="Verdan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014693"/>
  </w:style>
  <w:style w:type="paragraph" w:customStyle="1" w:styleId="Listenabsatz1">
    <w:name w:val="Listenabsatz1"/>
    <w:basedOn w:val="Standard"/>
    <w:rsid w:val="00D23845"/>
    <w:pPr>
      <w:ind w:left="720"/>
      <w:contextualSpacing/>
    </w:pPr>
    <w:rPr>
      <w:rFonts w:ascii="Verdana" w:hAnsi="Verdana"/>
      <w:szCs w:val="24"/>
    </w:rPr>
  </w:style>
  <w:style w:type="paragraph" w:styleId="Listenabsatz">
    <w:name w:val="List Paragraph"/>
    <w:basedOn w:val="Standard"/>
    <w:uiPriority w:val="34"/>
    <w:qFormat/>
    <w:rsid w:val="00645915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Fett">
    <w:name w:val="Strong"/>
    <w:qFormat/>
    <w:rsid w:val="004B1B88"/>
    <w:rPr>
      <w:b/>
      <w:bCs/>
    </w:rPr>
  </w:style>
  <w:style w:type="paragraph" w:styleId="StandardWeb">
    <w:name w:val="Normal (Web)"/>
    <w:basedOn w:val="Standard"/>
    <w:uiPriority w:val="99"/>
    <w:unhideWhenUsed/>
    <w:rsid w:val="00471155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3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il@elm-mission.net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il@elm-mission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gri\Downloads\Vorlage%20Bericht%20Partnerschaftsreise%20(end)%20(2)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4CB36-08F8-4F1A-A663-6D75F8E05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Bericht Partnerschaftsreise (end) (2)</Template>
  <TotalTime>0</TotalTime>
  <Pages>1</Pages>
  <Words>393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Bericht Partnerschaftsreise</vt:lpstr>
    </vt:vector>
  </TitlesOfParts>
  <Company>ELM</Company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Bericht Partnerschaftsreise</dc:title>
  <dc:subject/>
  <dc:creator>Berndt, Verena</dc:creator>
  <cp:keywords/>
  <cp:lastModifiedBy>Gerstenkorn, Hannelore</cp:lastModifiedBy>
  <cp:revision>11</cp:revision>
  <cp:lastPrinted>2014-10-20T11:06:00Z</cp:lastPrinted>
  <dcterms:created xsi:type="dcterms:W3CDTF">2023-07-17T07:35:00Z</dcterms:created>
  <dcterms:modified xsi:type="dcterms:W3CDTF">2026-03-04T12:31:00Z</dcterms:modified>
</cp:coreProperties>
</file>